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476ED4B" w14:textId="30D1D030" w:rsidR="007962C6" w:rsidRDefault="00A956EA" w:rsidP="00A956EA">
      <w:pPr>
        <w:spacing w:after="120" w:line="264" w:lineRule="auto"/>
        <w:ind w:left="720" w:firstLine="720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7C2C9760" wp14:editId="55B84B30">
            <wp:extent cx="4230370" cy="634276"/>
            <wp:effectExtent l="0" t="0" r="0" b="0"/>
            <wp:docPr id="18" name="Εικόνα 18" descr="Λογότυπα: Ευρωπαϊκής Ένωσης, Επιχειρησιακού Προγράμματος Ανάπτυξη Ανθρώπινου Δυναμικού, Εκπαίδευση και Δια Βίου Μάθηση και ΕΣΠΑ 2014-202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 descr="Λογότυπα: Ευρωπαϊκής Ένωσης, Επιχειρησιακού Προγράμματος Ανάπτυξη Ανθρώπινου Δυναμικού, Εκπαίδευση και Δια Βίου Μάθηση και ΕΣΠΑ 2014-2020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6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16E5539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650AB8FA" w14:textId="4CF6636D" w:rsidR="00A956EA" w:rsidRPr="00A956EA" w:rsidRDefault="00A956EA" w:rsidP="00A956EA">
      <w:p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367BBF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A74982">
        <w:rPr>
          <w:rFonts w:ascii="Liberation Sans Narrow" w:hAnsi="Liberation Sans Narrow" w:cs="Open Sans"/>
          <w:sz w:val="24"/>
          <w:szCs w:val="24"/>
          <w:lang w:val="el-GR"/>
        </w:rPr>
        <w:t>538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/13.09.2022 Πρόσκλησης εκδήλωσης ενδιαφέροντος στο  πλαίσιο εφαρμογής 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.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 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  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 Κεντρικού Συντονιστή με κωδικό ………..</w:t>
      </w:r>
    </w:p>
    <w:p w14:paraId="67673F3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7EF0E623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7AB9BFA7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3039C406" w14:textId="77777777" w:rsid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4D772400" w14:textId="5CB89505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6EAD03CA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443337B9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 των απαιτούμενων ή/και επιθυμητών προσόντων (αριθμημένα και σε συμφωνία με τα δηλωθέντα στο αναλυτικό βιογραφικό σημείωμα):</w:t>
      </w:r>
    </w:p>
    <w:p w14:paraId="7BED8427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0AE8EEDB" w14:textId="72751534" w:rsidR="00A956EA" w:rsidRPr="00A956EA" w:rsidRDefault="00A956EA" w:rsidP="00A956EA">
      <w:pPr>
        <w:tabs>
          <w:tab w:val="left" w:pos="0"/>
        </w:tabs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……………………………………………………………………………………………….     Υπογραφή:………………………………………………………………………………………………..……………</w:t>
      </w:r>
    </w:p>
    <w:p w14:paraId="251FEE8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550E4F8A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10E3834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98ED8EA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824616D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66BA52F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150D825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24DBDF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</w:t>
      </w:r>
    </w:p>
    <w:p w14:paraId="3B7E54D9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889DCA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5BE3BC80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17A340F" w14:textId="77777777" w:rsidR="0097026F" w:rsidRDefault="0097026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E6671" w14:textId="77777777" w:rsidR="005D57BC" w:rsidRDefault="005D57BC" w:rsidP="00160462">
      <w:pPr>
        <w:spacing w:after="0" w:line="240" w:lineRule="auto"/>
      </w:pPr>
      <w:r>
        <w:separator/>
      </w:r>
    </w:p>
  </w:endnote>
  <w:endnote w:type="continuationSeparator" w:id="0">
    <w:p w14:paraId="7658CD10" w14:textId="77777777" w:rsidR="005D57BC" w:rsidRDefault="005D57BC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1369EA45-CDA5-4810-A1EC-596A6BED4FE0}"/>
    <w:embedBold r:id="rId2" w:fontKey="{B68DF96D-EB35-4361-98EE-2E48C3E5A6DB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A9F9B4B0-BD60-4DFE-9877-C67EB855B010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6023A55A-2973-4B7F-97CD-2A866E7D13E7}"/>
    <w:embedBold r:id="rId5" w:fontKey="{3DAB28C5-92E2-4BE1-87EF-02C8E078FAAE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6" w:fontKey="{92D8B124-BA3A-4FDE-8B9E-491D41D84F5E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E1AEA768-7384-4928-A4F8-440F82967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353B4" w14:textId="77777777" w:rsidR="005D57BC" w:rsidRDefault="005D57BC" w:rsidP="00160462">
      <w:pPr>
        <w:spacing w:after="0" w:line="240" w:lineRule="auto"/>
      </w:pPr>
      <w:r>
        <w:separator/>
      </w:r>
    </w:p>
  </w:footnote>
  <w:footnote w:type="continuationSeparator" w:id="0">
    <w:p w14:paraId="064D188A" w14:textId="77777777" w:rsidR="005D57BC" w:rsidRDefault="005D57BC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95321"/>
    <w:rsid w:val="000B0025"/>
    <w:rsid w:val="000C4175"/>
    <w:rsid w:val="000F720D"/>
    <w:rsid w:val="00122691"/>
    <w:rsid w:val="001567EF"/>
    <w:rsid w:val="00160462"/>
    <w:rsid w:val="0016416C"/>
    <w:rsid w:val="0024060A"/>
    <w:rsid w:val="002441C9"/>
    <w:rsid w:val="00253C1A"/>
    <w:rsid w:val="002604E0"/>
    <w:rsid w:val="00282EB8"/>
    <w:rsid w:val="00300F4D"/>
    <w:rsid w:val="00314849"/>
    <w:rsid w:val="00315AF6"/>
    <w:rsid w:val="003372BB"/>
    <w:rsid w:val="00367BBF"/>
    <w:rsid w:val="003E24FE"/>
    <w:rsid w:val="0044432E"/>
    <w:rsid w:val="00447CF0"/>
    <w:rsid w:val="004B50FC"/>
    <w:rsid w:val="0051558E"/>
    <w:rsid w:val="005D57BC"/>
    <w:rsid w:val="005E1F6A"/>
    <w:rsid w:val="00602B73"/>
    <w:rsid w:val="006E5DC8"/>
    <w:rsid w:val="007225BD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A02BD2"/>
    <w:rsid w:val="00A74982"/>
    <w:rsid w:val="00A956EA"/>
    <w:rsid w:val="00B636AB"/>
    <w:rsid w:val="00BB7EA9"/>
    <w:rsid w:val="00BD1FEA"/>
    <w:rsid w:val="00BE4E7C"/>
    <w:rsid w:val="00C65D1D"/>
    <w:rsid w:val="00CA3430"/>
    <w:rsid w:val="00D10552"/>
    <w:rsid w:val="00D57507"/>
    <w:rsid w:val="00D858C1"/>
    <w:rsid w:val="00D92E2F"/>
    <w:rsid w:val="00D94787"/>
    <w:rsid w:val="00D9688F"/>
    <w:rsid w:val="00DE7535"/>
    <w:rsid w:val="00E25409"/>
    <w:rsid w:val="00E665F8"/>
    <w:rsid w:val="00EA4738"/>
    <w:rsid w:val="00EC4ABC"/>
    <w:rsid w:val="00EE6385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eorgopoulou.EMPARMPALIA\Documents\&#931;&#928;&#933;&#929;&#921;&#916;&#927;&#933;&#923;&#913;\&#921;&#925;%20&#917;&#931;&#913;&#924;&#917;&#913;\&#925;&#917;&#927;%20&#917;&#928;&#921;&#931;&#932;&#927;&#923;&#927;&#935;&#913;&#929;&#932;&#927;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</Template>
  <TotalTime>15</TotalTime>
  <Pages>2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4</cp:revision>
  <cp:lastPrinted>2022-09-13T08:46:00Z</cp:lastPrinted>
  <dcterms:created xsi:type="dcterms:W3CDTF">2022-09-13T08:29:00Z</dcterms:created>
  <dcterms:modified xsi:type="dcterms:W3CDTF">2022-09-13T09:10:00Z</dcterms:modified>
</cp:coreProperties>
</file>