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4476ED4B" w14:textId="47AE716F" w:rsidR="007962C6" w:rsidRDefault="007962C6" w:rsidP="00A956EA">
      <w:pPr>
        <w:spacing w:after="120" w:line="264" w:lineRule="auto"/>
        <w:ind w:left="720" w:firstLine="720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316E5539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650AB8FA" w14:textId="4CF6636D" w:rsidR="00A956EA" w:rsidRPr="00A956EA" w:rsidRDefault="00A956EA" w:rsidP="00A956EA">
      <w:pPr>
        <w:spacing w:after="12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Σε απάντηση της υπ’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αρ.πρωτ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.:</w:t>
      </w:r>
      <w:r w:rsidR="00367BBF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A74982">
        <w:rPr>
          <w:rFonts w:ascii="Liberation Sans Narrow" w:hAnsi="Liberation Sans Narrow" w:cs="Open Sans"/>
          <w:sz w:val="24"/>
          <w:szCs w:val="24"/>
          <w:lang w:val="el-GR"/>
        </w:rPr>
        <w:t>538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/13.09.2022 Πρόσκλησης εκδήλωσης ενδιαφέροντος στο  πλαίσιο εφαρμογής των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Υποέργων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1-5 με τίτλο «Εκπαιδευτικά Προγράμματα Δια Βίου Μάθησης για τα άτομα με αναπηρία, χρόνιες παθήσεις και τις οικογένειές τους» (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 για την κατηγορία Περιφερειών 7-ΛΑΠ,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2 για την κατηγορία Περιφερειών 7-ΜΕΤ,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3 για την κατηγορία Περιφερειών 7-ΠΑΠ,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4 για την κατηγορία Περιφερειών 8-ΜΕΤ,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αρ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.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πρωτ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. 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  σάς υποβάλλω αίτηση για τη θέση</w:t>
      </w:r>
      <w:bookmarkStart w:id="0" w:name="_Hlk99441221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bookmarkEnd w:id="0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του Κεντρικού Συντονιστή με κωδικό ………..</w:t>
      </w:r>
    </w:p>
    <w:p w14:paraId="67673F36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</w:pPr>
    </w:p>
    <w:p w14:paraId="7EF0E623" w14:textId="0A427A1B" w:rsidR="00A956EA" w:rsidRPr="00A956EA" w:rsidRDefault="00BC1132" w:rsidP="00BC1132">
      <w:pPr>
        <w:spacing w:after="120" w:line="264" w:lineRule="auto"/>
        <w:ind w:left="720" w:firstLine="720"/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</w:pPr>
      <w:r>
        <w:rPr>
          <w:noProof/>
        </w:rPr>
        <w:drawing>
          <wp:inline distT="0" distB="0" distL="0" distR="0" wp14:anchorId="33531BED" wp14:editId="16631CD4">
            <wp:extent cx="4319905" cy="647700"/>
            <wp:effectExtent l="0" t="0" r="4445" b="0"/>
            <wp:docPr id="26" name="Εικόνα 26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 descr="Εικόνα που περιέχει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9BFA7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</w:pPr>
    </w:p>
    <w:p w14:paraId="3039C406" w14:textId="77777777" w:rsid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</w:pPr>
    </w:p>
    <w:p w14:paraId="4D772400" w14:textId="5CB89505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6EAD03CA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443337B9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 των απαιτούμενων ή/και επιθυμητών προσόντων (αριθμημένα και σε συμφωνία με τα δηλωθέντα στο αναλυτικό βιογραφικό σημείωμα):</w:t>
      </w:r>
    </w:p>
    <w:p w14:paraId="7BED8427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0AE8EEDB" w14:textId="72751534" w:rsidR="00A956EA" w:rsidRPr="00A956EA" w:rsidRDefault="00A956EA" w:rsidP="00A956EA">
      <w:pPr>
        <w:tabs>
          <w:tab w:val="left" w:pos="0"/>
        </w:tabs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proofErr w:type="spellStart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νυμο</w:t>
      </w:r>
      <w:proofErr w:type="spellEnd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Υποψήφιου: ……………………………………………………………………………………………….     Υπογραφή:………………………………………………………………………………………………..……………</w:t>
      </w:r>
    </w:p>
    <w:p w14:paraId="251FEE86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550E4F8A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210E3834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398ED8EA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3824616D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66BA52F6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150D825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24DBDF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</w:t>
      </w:r>
    </w:p>
    <w:p w14:paraId="3B7E54D9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889DCA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217A340F" w14:textId="0491BCD9" w:rsidR="0097026F" w:rsidRDefault="00BC1132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                  </w:t>
      </w:r>
      <w:r>
        <w:rPr>
          <w:noProof/>
        </w:rPr>
        <w:drawing>
          <wp:inline distT="0" distB="0" distL="0" distR="0" wp14:anchorId="4CEEF2AC" wp14:editId="05E09724">
            <wp:extent cx="4319905" cy="647700"/>
            <wp:effectExtent l="0" t="0" r="4445" b="0"/>
            <wp:docPr id="1" name="Εικόνα 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 descr="Εικόνα που περιέχει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DD9D1" w14:textId="77777777" w:rsidR="00C16508" w:rsidRDefault="00C16508" w:rsidP="00160462">
      <w:pPr>
        <w:spacing w:after="0" w:line="240" w:lineRule="auto"/>
      </w:pPr>
      <w:r>
        <w:separator/>
      </w:r>
    </w:p>
  </w:endnote>
  <w:endnote w:type="continuationSeparator" w:id="0">
    <w:p w14:paraId="75CBB47E" w14:textId="77777777" w:rsidR="00C16508" w:rsidRDefault="00C16508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E0AFD483-845D-429A-8B83-F068BF94BCFD}"/>
    <w:embedBold r:id="rId2" w:fontKey="{A548E12D-F5CE-42BA-A647-E9F8EA2E9311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BD9F99DF-FDDC-4FDA-9EBF-9400C89552B7}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6713FDDC-0CF7-4173-A68D-FB9CA5E8056B}"/>
    <w:embedBold r:id="rId5" w:fontKey="{1B62EB58-AE71-414D-A541-55ACE734CFAF}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6" w:fontKey="{20DCF907-8F0B-4A7F-8636-89B82601FE15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7" w:fontKey="{EFE71C34-814E-4113-900E-C04D9CE700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proofErr w:type="spellStart"/>
      <w:r w:rsidR="005E1F6A" w:rsidRPr="000F720D">
        <w:rPr>
          <w:rFonts w:ascii="Roboto Condensed" w:hAnsi="Roboto Condensed"/>
          <w:color w:val="297889"/>
          <w:lang w:val="el-GR"/>
        </w:rPr>
        <w:t>Λεωφ</w:t>
      </w:r>
      <w:proofErr w:type="spellEnd"/>
      <w:r w:rsidR="005E1F6A" w:rsidRPr="000F720D">
        <w:rPr>
          <w:rFonts w:ascii="Roboto Condensed" w:hAnsi="Roboto Condensed"/>
          <w:color w:val="297889"/>
          <w:lang w:val="el-GR"/>
        </w:rPr>
        <w:t>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1A324" w14:textId="77777777" w:rsidR="00C16508" w:rsidRDefault="00C16508" w:rsidP="00160462">
      <w:pPr>
        <w:spacing w:after="0" w:line="240" w:lineRule="auto"/>
      </w:pPr>
      <w:r>
        <w:separator/>
      </w:r>
    </w:p>
  </w:footnote>
  <w:footnote w:type="continuationSeparator" w:id="0">
    <w:p w14:paraId="3050B791" w14:textId="77777777" w:rsidR="00C16508" w:rsidRDefault="00C16508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95321"/>
    <w:rsid w:val="000B0025"/>
    <w:rsid w:val="000C4175"/>
    <w:rsid w:val="000F720D"/>
    <w:rsid w:val="00122691"/>
    <w:rsid w:val="001567EF"/>
    <w:rsid w:val="00160462"/>
    <w:rsid w:val="0016416C"/>
    <w:rsid w:val="0024060A"/>
    <w:rsid w:val="002441C9"/>
    <w:rsid w:val="00253C1A"/>
    <w:rsid w:val="002604E0"/>
    <w:rsid w:val="00282EB8"/>
    <w:rsid w:val="00300F4D"/>
    <w:rsid w:val="00314849"/>
    <w:rsid w:val="00315AF6"/>
    <w:rsid w:val="003372BB"/>
    <w:rsid w:val="00367BBF"/>
    <w:rsid w:val="003E24FE"/>
    <w:rsid w:val="0044432E"/>
    <w:rsid w:val="00447CF0"/>
    <w:rsid w:val="004B50FC"/>
    <w:rsid w:val="0051558E"/>
    <w:rsid w:val="005D57BC"/>
    <w:rsid w:val="005E1F6A"/>
    <w:rsid w:val="00602B73"/>
    <w:rsid w:val="006E5DC8"/>
    <w:rsid w:val="007225BD"/>
    <w:rsid w:val="00750162"/>
    <w:rsid w:val="00761E97"/>
    <w:rsid w:val="007962C6"/>
    <w:rsid w:val="007D342A"/>
    <w:rsid w:val="007E1ED6"/>
    <w:rsid w:val="007F210E"/>
    <w:rsid w:val="008508B6"/>
    <w:rsid w:val="00884405"/>
    <w:rsid w:val="00890BA8"/>
    <w:rsid w:val="00903894"/>
    <w:rsid w:val="00943265"/>
    <w:rsid w:val="0097026F"/>
    <w:rsid w:val="009B6919"/>
    <w:rsid w:val="009D4B36"/>
    <w:rsid w:val="00A02BD2"/>
    <w:rsid w:val="00A74982"/>
    <w:rsid w:val="00A956EA"/>
    <w:rsid w:val="00B636AB"/>
    <w:rsid w:val="00BB7EA9"/>
    <w:rsid w:val="00BC1132"/>
    <w:rsid w:val="00BD1FEA"/>
    <w:rsid w:val="00BE4E7C"/>
    <w:rsid w:val="00C16508"/>
    <w:rsid w:val="00C36B2D"/>
    <w:rsid w:val="00C65D1D"/>
    <w:rsid w:val="00C83F2D"/>
    <w:rsid w:val="00CA3430"/>
    <w:rsid w:val="00D10552"/>
    <w:rsid w:val="00D57507"/>
    <w:rsid w:val="00D858C1"/>
    <w:rsid w:val="00D92E2F"/>
    <w:rsid w:val="00D94787"/>
    <w:rsid w:val="00D9688F"/>
    <w:rsid w:val="00DE7535"/>
    <w:rsid w:val="00E25409"/>
    <w:rsid w:val="00E665F8"/>
    <w:rsid w:val="00EA4738"/>
    <w:rsid w:val="00EC4ABC"/>
    <w:rsid w:val="00EE6385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eorgopoulou.EMPARMPALIA\Documents\&#931;&#928;&#933;&#929;&#921;&#916;&#927;&#933;&#923;&#913;\&#921;&#925;%20&#917;&#931;&#913;&#924;&#917;&#913;\&#925;&#917;&#927;%20&#917;&#928;&#921;&#931;&#932;&#927;&#923;&#927;&#935;&#913;&#929;&#932;&#927;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15</TotalTime>
  <Pages>2</Pages>
  <Words>259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officeuser</cp:lastModifiedBy>
  <cp:revision>6</cp:revision>
  <cp:lastPrinted>2022-09-13T08:46:00Z</cp:lastPrinted>
  <dcterms:created xsi:type="dcterms:W3CDTF">2022-09-13T08:29:00Z</dcterms:created>
  <dcterms:modified xsi:type="dcterms:W3CDTF">2022-10-07T11:59:00Z</dcterms:modified>
</cp:coreProperties>
</file>