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77777777" w:rsidR="004B50FC" w:rsidRPr="00BA095D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C4C0BCF" w14:textId="675AE28D" w:rsidR="00BD6F73" w:rsidRDefault="00BD6F73" w:rsidP="00BD6F73">
      <w:pPr>
        <w:spacing w:after="24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5A506051" w14:textId="77777777" w:rsidR="00BD6F73" w:rsidRDefault="00BD6F73" w:rsidP="00521DA8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</w:pPr>
    </w:p>
    <w:p w14:paraId="3468D3FB" w14:textId="0A6937B9" w:rsidR="00521DA8" w:rsidRDefault="00D926FD" w:rsidP="00BD6F73">
      <w:pPr>
        <w:spacing w:after="120" w:line="264" w:lineRule="auto"/>
        <w:jc w:val="center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D926FD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ΕΚΠΑΙΔΕΥΤΗ/ΤΡΙΑΣ</w:t>
      </w:r>
      <w:r w:rsidR="008E09A1" w:rsidRPr="00D926FD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D926F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Πακέτου Εργασίας (Π.Ε.) 1</w:t>
      </w:r>
      <w:bookmarkEnd w:id="0"/>
    </w:p>
    <w:p w14:paraId="018B5AA6" w14:textId="77777777" w:rsidR="00BD6F73" w:rsidRPr="00521DA8" w:rsidRDefault="00BD6F73" w:rsidP="00BD6F73">
      <w:pPr>
        <w:spacing w:after="120" w:line="264" w:lineRule="auto"/>
        <w:jc w:val="center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</w:p>
    <w:p w14:paraId="181521C0" w14:textId="160BC3F8" w:rsidR="00C50718" w:rsidRPr="00BD6F73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5657EAA5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 Όνομα: ………………………………………………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616EB82" w14:textId="46F0F363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7855A8D3" w14:textId="3DB43F66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</w:p>
    <w:p w14:paraId="6C3B2F41" w14:textId="686A452E" w:rsidR="00525249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</w:p>
    <w:p w14:paraId="3A772F43" w14:textId="4FECDAB7" w:rsidR="00D926FD" w:rsidRPr="00D926FD" w:rsidRDefault="00D926FD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</w:t>
      </w:r>
      <w:r w:rsidRP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5137EFDF" w14:textId="77777777" w:rsidR="001D730D" w:rsidRPr="00BD6F73" w:rsidRDefault="001D730D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Κατοικίας </w:t>
      </w:r>
    </w:p>
    <w:p w14:paraId="3CC3FE95" w14:textId="4A9D44D2" w:rsidR="001D730D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……..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…………..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4072B60" w14:textId="6C364020" w:rsidR="001D730D" w:rsidRPr="00BA095D" w:rsidRDefault="001D730D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B2D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…………………………………….</w:t>
      </w:r>
    </w:p>
    <w:p w14:paraId="135B1BE5" w14:textId="77777777" w:rsidR="00525249" w:rsidRPr="00BD6F73" w:rsidRDefault="001D730D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3DE69A7D" w:rsidR="00C50718" w:rsidRPr="00BA095D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.: ….………………………………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………….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Τηλ</w:t>
      </w:r>
      <w:proofErr w:type="spellEnd"/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4B2D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9336108" w14:textId="1C3F3174" w:rsidR="00C50718" w:rsidRPr="00BA095D" w:rsidRDefault="0086272E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  <w:r w:rsidR="00D926F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</w:p>
    <w:p w14:paraId="1BB07267" w14:textId="5B21979B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32C20C5F" w14:textId="5961640A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0847B112" w14:textId="1014E1E4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0C2AA9FE" w14:textId="1212BC62" w:rsidR="003B079F" w:rsidRPr="00BA095D" w:rsidRDefault="006766B1" w:rsidP="006766B1">
      <w:pPr>
        <w:spacing w:after="120" w:line="264" w:lineRule="auto"/>
        <w:ind w:left="720" w:firstLine="720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73D1BD29" wp14:editId="5052CBA0">
            <wp:extent cx="4319905" cy="647700"/>
            <wp:effectExtent l="0" t="0" r="4445" b="0"/>
            <wp:docPr id="5" name="Εικόνα 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25B0" w14:textId="0C0E9BDF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77E5FB4" w14:textId="362A3DE1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B448048" w14:textId="6A96D730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4F90BD2" w14:textId="6B8D92F7" w:rsidR="003B079F" w:rsidRPr="00BD6F73" w:rsidRDefault="00AE6D5A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>ΘΕΜΑΤΙΚΑ ΑΝΤΙΚΕΙΜΕΝΑ Πακέτου Εργασίας (Π.Ε.) 1</w:t>
      </w:r>
    </w:p>
    <w:p w14:paraId="242BFCC3" w14:textId="3CDD7304" w:rsidR="003B079F" w:rsidRPr="00454419" w:rsidRDefault="00AE6D5A" w:rsidP="002E2041">
      <w:pPr>
        <w:spacing w:after="120" w:line="276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>Σημειώστε τα θεματικά αντικείμενα που σας ενδιαφέρουν (δυνατότητα πολλαπλής και αριθμημένης βάσει προτιμήσεων επιλογής):</w:t>
      </w:r>
    </w:p>
    <w:tbl>
      <w:tblPr>
        <w:tblW w:w="96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7980"/>
        <w:gridCol w:w="994"/>
        <w:gridCol w:w="7"/>
      </w:tblGrid>
      <w:tr w:rsidR="00D911F6" w:rsidRPr="00521DA8" w14:paraId="1518ADBD" w14:textId="314B56D3" w:rsidTr="00D911F6">
        <w:tc>
          <w:tcPr>
            <w:tcW w:w="667" w:type="dxa"/>
          </w:tcPr>
          <w:p w14:paraId="0B9CC0FC" w14:textId="77777777" w:rsidR="00D911F6" w:rsidRPr="00521DA8" w:rsidRDefault="00D911F6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Α/Α</w:t>
            </w:r>
          </w:p>
        </w:tc>
        <w:tc>
          <w:tcPr>
            <w:tcW w:w="8981" w:type="dxa"/>
            <w:gridSpan w:val="3"/>
          </w:tcPr>
          <w:p w14:paraId="324EA8A1" w14:textId="50F6DAB6" w:rsidR="00D911F6" w:rsidRPr="00521DA8" w:rsidRDefault="00D911F6" w:rsidP="001D730D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ΘΕΜΑΤΙΚΑ ΑΝΤΙΚΕΙΜΕΝΑ</w:t>
            </w:r>
          </w:p>
        </w:tc>
      </w:tr>
      <w:tr w:rsidR="003B079F" w:rsidRPr="006766B1" w14:paraId="619A1792" w14:textId="0EA80960" w:rsidTr="00D911F6">
        <w:trPr>
          <w:gridAfter w:val="1"/>
          <w:wAfter w:w="7" w:type="dxa"/>
          <w:trHeight w:val="224"/>
        </w:trPr>
        <w:tc>
          <w:tcPr>
            <w:tcW w:w="667" w:type="dxa"/>
          </w:tcPr>
          <w:p w14:paraId="6ECDE534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1</w:t>
            </w:r>
          </w:p>
        </w:tc>
        <w:tc>
          <w:tcPr>
            <w:tcW w:w="7980" w:type="dxa"/>
          </w:tcPr>
          <w:p w14:paraId="6BDEE8E9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ΣΥΜΒΑΣΗ ΤΩΝ Η.Ε. ΚΑΙ ΕΘΝΙΚΟ ΣΧΕΔΙΟ ΔΡΑΣΗΣ ΓΙΑ ΤΑ ΔΙΚΑΙΩΜΑΤΑ ΤΩΝ ΑΤΟΜΩΝ ΜΕ ΑΝΑΠΗΡΙΑ ΩΣ ΕΡΓΑΛΕΙΑ ΧΑΡΑΞΗΣ ΤΟΠΙΚΩΝ ΠΟΛΙΤΙΚΩΝ ΓΙΑ ΤΗΝ ΑΝΑΠΗΡΙΑ</w:t>
            </w:r>
          </w:p>
        </w:tc>
        <w:tc>
          <w:tcPr>
            <w:tcW w:w="994" w:type="dxa"/>
          </w:tcPr>
          <w:p w14:paraId="5F7C5607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</w:p>
        </w:tc>
      </w:tr>
      <w:tr w:rsidR="003B079F" w:rsidRPr="006766B1" w14:paraId="08892213" w14:textId="3FFD468D" w:rsidTr="00D911F6">
        <w:trPr>
          <w:gridAfter w:val="1"/>
          <w:wAfter w:w="7" w:type="dxa"/>
          <w:trHeight w:val="219"/>
        </w:trPr>
        <w:tc>
          <w:tcPr>
            <w:tcW w:w="667" w:type="dxa"/>
          </w:tcPr>
          <w:p w14:paraId="6F872FA7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2</w:t>
            </w:r>
          </w:p>
        </w:tc>
        <w:tc>
          <w:tcPr>
            <w:tcW w:w="7980" w:type="dxa"/>
          </w:tcPr>
          <w:p w14:paraId="303BFDEC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ΝΕΟΙ ΜΕ ΑΝΑΠΗΡΙΑ ΣΤΟ ΣΥΓΧΡΟΝΟ ΟΙΚΟΝΟΜΙΚΟ, ΚΟΙΝΩΝΙΚΟ ΚΑΙ ΠΟΛΙΤΙΣΜΙΚΟ ΠΕΡΙΒΑΛΛΟΝ</w:t>
            </w:r>
          </w:p>
        </w:tc>
        <w:tc>
          <w:tcPr>
            <w:tcW w:w="994" w:type="dxa"/>
          </w:tcPr>
          <w:p w14:paraId="72885A4C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</w:p>
        </w:tc>
      </w:tr>
      <w:tr w:rsidR="003B079F" w:rsidRPr="006766B1" w14:paraId="216CFA87" w14:textId="73FD15F5" w:rsidTr="00D911F6">
        <w:trPr>
          <w:gridAfter w:val="1"/>
          <w:wAfter w:w="7" w:type="dxa"/>
        </w:trPr>
        <w:tc>
          <w:tcPr>
            <w:tcW w:w="667" w:type="dxa"/>
          </w:tcPr>
          <w:p w14:paraId="0FECF67E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3</w:t>
            </w:r>
          </w:p>
        </w:tc>
        <w:tc>
          <w:tcPr>
            <w:tcW w:w="7980" w:type="dxa"/>
          </w:tcPr>
          <w:p w14:paraId="10B8ED1C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ΚΑΤΑΣΤΑΣΕΙΣ ΚΡΙΣΗΣ ΚΑΙ ΠΟΛΙΤΙΚΗ ΠΡΟΣΤΑΣΙΑ</w:t>
            </w:r>
          </w:p>
        </w:tc>
        <w:tc>
          <w:tcPr>
            <w:tcW w:w="994" w:type="dxa"/>
          </w:tcPr>
          <w:p w14:paraId="4F405E0D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</w:p>
        </w:tc>
      </w:tr>
      <w:tr w:rsidR="003B079F" w:rsidRPr="006766B1" w14:paraId="19ACA9D8" w14:textId="7364F0E9" w:rsidTr="00D911F6">
        <w:trPr>
          <w:gridAfter w:val="1"/>
          <w:wAfter w:w="7" w:type="dxa"/>
        </w:trPr>
        <w:tc>
          <w:tcPr>
            <w:tcW w:w="667" w:type="dxa"/>
          </w:tcPr>
          <w:p w14:paraId="6CD3DF16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4</w:t>
            </w:r>
          </w:p>
        </w:tc>
        <w:tc>
          <w:tcPr>
            <w:tcW w:w="7980" w:type="dxa"/>
          </w:tcPr>
          <w:p w14:paraId="17224B3A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ΖΗΤΗΜΑΤΑ ΔΙΑΚΡΙΣΕΩΝ ΓΙΑ ΓΥΝΑΙΚΕΣ, ΜΗΤΕΡΕΣ ΠΑΙΔΙΩΝ ΜΕ ΑΝΑΠΗΡΙΑ ΚΑΙ ΚΟΡΙΤΣΙΑ ΜΕ ΑΝΑΠΗΡΙΑ.</w:t>
            </w:r>
          </w:p>
        </w:tc>
        <w:tc>
          <w:tcPr>
            <w:tcW w:w="994" w:type="dxa"/>
          </w:tcPr>
          <w:p w14:paraId="027B12D5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</w:p>
        </w:tc>
      </w:tr>
      <w:tr w:rsidR="003B079F" w:rsidRPr="006766B1" w14:paraId="27C01E5E" w14:textId="468E3657" w:rsidTr="00D911F6">
        <w:trPr>
          <w:gridAfter w:val="1"/>
          <w:wAfter w:w="7" w:type="dxa"/>
        </w:trPr>
        <w:tc>
          <w:tcPr>
            <w:tcW w:w="667" w:type="dxa"/>
          </w:tcPr>
          <w:p w14:paraId="0FFC78AC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5</w:t>
            </w:r>
          </w:p>
        </w:tc>
        <w:tc>
          <w:tcPr>
            <w:tcW w:w="7980" w:type="dxa"/>
          </w:tcPr>
          <w:p w14:paraId="63AE109C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ΔΙΚΑΙΩΜΑΤΑ ΑΤΟΜΩΝ ΜΕ ΑΝΑΠΗΡΙΑ ΣΤΗΝ Ε.Ε.</w:t>
            </w:r>
          </w:p>
        </w:tc>
        <w:tc>
          <w:tcPr>
            <w:tcW w:w="994" w:type="dxa"/>
          </w:tcPr>
          <w:p w14:paraId="58C793F4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</w:p>
        </w:tc>
      </w:tr>
      <w:tr w:rsidR="003B079F" w:rsidRPr="00521DA8" w14:paraId="5D1BCDE4" w14:textId="7B83DB24" w:rsidTr="00D911F6">
        <w:trPr>
          <w:gridAfter w:val="1"/>
          <w:wAfter w:w="7" w:type="dxa"/>
          <w:trHeight w:val="361"/>
        </w:trPr>
        <w:tc>
          <w:tcPr>
            <w:tcW w:w="667" w:type="dxa"/>
          </w:tcPr>
          <w:p w14:paraId="1059D2FE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6</w:t>
            </w:r>
          </w:p>
        </w:tc>
        <w:tc>
          <w:tcPr>
            <w:tcW w:w="7980" w:type="dxa"/>
          </w:tcPr>
          <w:p w14:paraId="610021C1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  <w:r w:rsidRPr="00521DA8">
              <w:rPr>
                <w:rFonts w:ascii="Liberation Sans Narrow" w:hAnsi="Liberation Sans Narrow" w:cs="Open Sans"/>
                <w:b/>
                <w:bCs/>
                <w:lang w:val="el-GR"/>
              </w:rPr>
              <w:t>ΠΡΟΣΦΥΓΕΣ ΚΑΙ ΑΝΑΠΗΡΙΑ</w:t>
            </w:r>
          </w:p>
        </w:tc>
        <w:tc>
          <w:tcPr>
            <w:tcW w:w="994" w:type="dxa"/>
          </w:tcPr>
          <w:p w14:paraId="0C7AFCAD" w14:textId="77777777" w:rsidR="003B079F" w:rsidRPr="00521DA8" w:rsidRDefault="003B079F" w:rsidP="003B079F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lang w:val="el-GR"/>
              </w:rPr>
            </w:pPr>
          </w:p>
        </w:tc>
      </w:tr>
    </w:tbl>
    <w:p w14:paraId="197FCF9B" w14:textId="574C2CFF" w:rsidR="003B079F" w:rsidRPr="00BA095D" w:rsidRDefault="003B079F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20671B9D" w14:textId="2936BE4A" w:rsidR="003B079F" w:rsidRPr="00BD6F73" w:rsidRDefault="00D911F6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</w:rPr>
      </w:pP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ΕΠΙΛΟΓΗ ΠΕΡΙΦΕΡΕΙΩΝ</w:t>
      </w:r>
      <w:r w:rsidRPr="00BD6F73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</w:rPr>
        <w:t>:</w:t>
      </w:r>
    </w:p>
    <w:p w14:paraId="4F9929EA" w14:textId="0E7F331E" w:rsidR="00E52079" w:rsidRPr="00BA095D" w:rsidRDefault="00AE6D5A" w:rsidP="002E2041">
      <w:pPr>
        <w:spacing w:after="120" w:line="276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 xml:space="preserve">Σημειώστε τις περιφέρειες </w:t>
      </w:r>
      <w:r w:rsidR="00E52079" w:rsidRPr="00BA095D">
        <w:rPr>
          <w:rFonts w:ascii="Liberation Sans Narrow" w:hAnsi="Liberation Sans Narrow" w:cs="Open Sans"/>
          <w:sz w:val="24"/>
          <w:szCs w:val="24"/>
          <w:lang w:val="el-GR"/>
        </w:rPr>
        <w:t>ό</w:t>
      </w: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 xml:space="preserve">που </w:t>
      </w:r>
      <w:r w:rsidR="00E52079" w:rsidRPr="00BA095D">
        <w:rPr>
          <w:rFonts w:ascii="Liberation Sans Narrow" w:hAnsi="Liberation Sans Narrow" w:cs="Open Sans"/>
          <w:sz w:val="24"/>
          <w:szCs w:val="24"/>
          <w:lang w:val="el-GR"/>
        </w:rPr>
        <w:t>ενδιαφέρεστε να παρέχετε τις εκπαιδευτικές σας υπηρεσίες</w:t>
      </w: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E52079" w:rsidRPr="00BA095D">
        <w:rPr>
          <w:rFonts w:ascii="Liberation Sans Narrow" w:hAnsi="Liberation Sans Narrow" w:cs="Open Sans"/>
          <w:sz w:val="24"/>
          <w:szCs w:val="24"/>
          <w:lang w:val="el-GR"/>
        </w:rPr>
        <w:t>(δυνατότητα πολλαπλής και αριθμημένης βάσει προτιμήσεων επιλογής)</w:t>
      </w:r>
      <w:r w:rsidRPr="00BA095D">
        <w:rPr>
          <w:rFonts w:ascii="Liberation Sans Narrow" w:hAnsi="Liberation Sans Narrow" w:cs="Open Sans"/>
          <w:sz w:val="24"/>
          <w:szCs w:val="24"/>
          <w:lang w:val="el-GR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938"/>
        <w:gridCol w:w="992"/>
      </w:tblGrid>
      <w:tr w:rsidR="001D730D" w:rsidRPr="00BA095D" w14:paraId="2139F7CF" w14:textId="77777777" w:rsidTr="00C74FAD">
        <w:trPr>
          <w:trHeight w:val="397"/>
        </w:trPr>
        <w:tc>
          <w:tcPr>
            <w:tcW w:w="704" w:type="dxa"/>
          </w:tcPr>
          <w:p w14:paraId="0068530D" w14:textId="77777777" w:rsidR="001D730D" w:rsidRPr="00BA095D" w:rsidRDefault="001D730D" w:rsidP="008B3221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Α/Α</w:t>
            </w:r>
          </w:p>
        </w:tc>
        <w:tc>
          <w:tcPr>
            <w:tcW w:w="8930" w:type="dxa"/>
            <w:gridSpan w:val="2"/>
          </w:tcPr>
          <w:p w14:paraId="5D18F348" w14:textId="75AFA79E" w:rsidR="001D730D" w:rsidRPr="00BA095D" w:rsidRDefault="001D730D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ΠΕΡΙΦΕΡΕΙΕΣ</w:t>
            </w:r>
          </w:p>
        </w:tc>
      </w:tr>
      <w:tr w:rsidR="00D911F6" w:rsidRPr="00BA095D" w14:paraId="42F99DFB" w14:textId="77777777" w:rsidTr="001D730D">
        <w:trPr>
          <w:trHeight w:val="397"/>
        </w:trPr>
        <w:tc>
          <w:tcPr>
            <w:tcW w:w="704" w:type="dxa"/>
          </w:tcPr>
          <w:p w14:paraId="47E49432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1</w:t>
            </w:r>
          </w:p>
        </w:tc>
        <w:tc>
          <w:tcPr>
            <w:tcW w:w="7938" w:type="dxa"/>
          </w:tcPr>
          <w:p w14:paraId="27160D65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Αττικής</w:t>
            </w:r>
          </w:p>
        </w:tc>
        <w:tc>
          <w:tcPr>
            <w:tcW w:w="992" w:type="dxa"/>
          </w:tcPr>
          <w:p w14:paraId="140C9D42" w14:textId="230BF3D3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0B73364D" w14:textId="77777777" w:rsidTr="001D730D">
        <w:trPr>
          <w:trHeight w:val="397"/>
        </w:trPr>
        <w:tc>
          <w:tcPr>
            <w:tcW w:w="704" w:type="dxa"/>
          </w:tcPr>
          <w:p w14:paraId="7D2E7814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2</w:t>
            </w:r>
          </w:p>
        </w:tc>
        <w:tc>
          <w:tcPr>
            <w:tcW w:w="7938" w:type="dxa"/>
          </w:tcPr>
          <w:p w14:paraId="7AC1858F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Στερεάς Ελλάδας</w:t>
            </w:r>
          </w:p>
        </w:tc>
        <w:tc>
          <w:tcPr>
            <w:tcW w:w="992" w:type="dxa"/>
          </w:tcPr>
          <w:p w14:paraId="6D2DA72C" w14:textId="1C95B90D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6B2159E" w14:textId="77777777" w:rsidTr="001D730D">
        <w:trPr>
          <w:trHeight w:val="397"/>
        </w:trPr>
        <w:tc>
          <w:tcPr>
            <w:tcW w:w="704" w:type="dxa"/>
          </w:tcPr>
          <w:p w14:paraId="5DF6F06D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3</w:t>
            </w:r>
          </w:p>
        </w:tc>
        <w:tc>
          <w:tcPr>
            <w:tcW w:w="7938" w:type="dxa"/>
          </w:tcPr>
          <w:p w14:paraId="6572783C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Θεσσαλίας</w:t>
            </w:r>
          </w:p>
        </w:tc>
        <w:tc>
          <w:tcPr>
            <w:tcW w:w="992" w:type="dxa"/>
          </w:tcPr>
          <w:p w14:paraId="737B928D" w14:textId="36E8E191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A8DCD4E" w14:textId="77777777" w:rsidTr="001D730D">
        <w:trPr>
          <w:trHeight w:val="397"/>
        </w:trPr>
        <w:tc>
          <w:tcPr>
            <w:tcW w:w="704" w:type="dxa"/>
          </w:tcPr>
          <w:p w14:paraId="58F44BE7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4</w:t>
            </w:r>
          </w:p>
        </w:tc>
        <w:tc>
          <w:tcPr>
            <w:tcW w:w="7938" w:type="dxa"/>
          </w:tcPr>
          <w:p w14:paraId="2F10C046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Κεντρικής Μακεδονίας</w:t>
            </w:r>
          </w:p>
        </w:tc>
        <w:tc>
          <w:tcPr>
            <w:tcW w:w="992" w:type="dxa"/>
          </w:tcPr>
          <w:p w14:paraId="30AD11BA" w14:textId="1F225A35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14E3ED9" w14:textId="77777777" w:rsidTr="001D730D">
        <w:trPr>
          <w:trHeight w:val="397"/>
        </w:trPr>
        <w:tc>
          <w:tcPr>
            <w:tcW w:w="704" w:type="dxa"/>
          </w:tcPr>
          <w:p w14:paraId="2D0A2724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5</w:t>
            </w:r>
          </w:p>
        </w:tc>
        <w:tc>
          <w:tcPr>
            <w:tcW w:w="7938" w:type="dxa"/>
          </w:tcPr>
          <w:p w14:paraId="798C6904" w14:textId="7777777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Δυτικής Μακεδονίας</w:t>
            </w:r>
          </w:p>
        </w:tc>
        <w:tc>
          <w:tcPr>
            <w:tcW w:w="992" w:type="dxa"/>
          </w:tcPr>
          <w:p w14:paraId="1AA5AF99" w14:textId="03EB77A1" w:rsidR="00D911F6" w:rsidRPr="00BA095D" w:rsidRDefault="00D911F6" w:rsidP="008B3221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8BE09C9" w14:textId="77777777" w:rsidTr="001D730D">
        <w:trPr>
          <w:trHeight w:val="397"/>
        </w:trPr>
        <w:tc>
          <w:tcPr>
            <w:tcW w:w="704" w:type="dxa"/>
          </w:tcPr>
          <w:p w14:paraId="2F29F219" w14:textId="3BC30C5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6</w:t>
            </w:r>
          </w:p>
        </w:tc>
        <w:tc>
          <w:tcPr>
            <w:tcW w:w="7938" w:type="dxa"/>
          </w:tcPr>
          <w:p w14:paraId="77397DBF" w14:textId="44BD4CB5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Ηπείρου</w:t>
            </w:r>
          </w:p>
        </w:tc>
        <w:tc>
          <w:tcPr>
            <w:tcW w:w="992" w:type="dxa"/>
          </w:tcPr>
          <w:p w14:paraId="739A1254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B085818" w14:textId="77777777" w:rsidTr="001D730D">
        <w:trPr>
          <w:trHeight w:val="397"/>
        </w:trPr>
        <w:tc>
          <w:tcPr>
            <w:tcW w:w="704" w:type="dxa"/>
          </w:tcPr>
          <w:p w14:paraId="2D8A6C2A" w14:textId="2D349332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7</w:t>
            </w:r>
          </w:p>
        </w:tc>
        <w:tc>
          <w:tcPr>
            <w:tcW w:w="7938" w:type="dxa"/>
          </w:tcPr>
          <w:p w14:paraId="326462BF" w14:textId="54FFBE0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Δυτικής Ελλάδας</w:t>
            </w:r>
          </w:p>
        </w:tc>
        <w:tc>
          <w:tcPr>
            <w:tcW w:w="992" w:type="dxa"/>
          </w:tcPr>
          <w:p w14:paraId="502D0AE8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4D72ADD" w14:textId="77777777" w:rsidTr="006766B1">
        <w:trPr>
          <w:trHeight w:val="397"/>
        </w:trPr>
        <w:tc>
          <w:tcPr>
            <w:tcW w:w="704" w:type="dxa"/>
            <w:tcBorders>
              <w:bottom w:val="single" w:sz="4" w:space="0" w:color="auto"/>
            </w:tcBorders>
          </w:tcPr>
          <w:p w14:paraId="3A288D8D" w14:textId="7229FCB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8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0CB2560" w14:textId="4FD0E114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Βορείου Αιγαίου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C65B4D5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63488AAD" w14:textId="77777777" w:rsidTr="006766B1">
        <w:trPr>
          <w:trHeight w:val="397"/>
        </w:trPr>
        <w:tc>
          <w:tcPr>
            <w:tcW w:w="704" w:type="dxa"/>
            <w:tcBorders>
              <w:bottom w:val="single" w:sz="4" w:space="0" w:color="auto"/>
            </w:tcBorders>
          </w:tcPr>
          <w:p w14:paraId="2A67DF68" w14:textId="1B57ABFC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9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6DF267AE" w14:textId="0D6DB5B8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Ιονίων Νήσων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7806252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6766B1" w:rsidRPr="00BA095D" w14:paraId="3BE957BA" w14:textId="77777777" w:rsidTr="006766B1">
        <w:trPr>
          <w:trHeight w:val="397"/>
        </w:trPr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249A0" w14:textId="77777777" w:rsidR="006766B1" w:rsidRPr="00BA095D" w:rsidRDefault="006766B1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4F5447" w14:textId="031DFFB5" w:rsidR="006766B1" w:rsidRPr="00BA095D" w:rsidRDefault="006766B1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>
              <w:rPr>
                <w:noProof/>
              </w:rPr>
              <w:drawing>
                <wp:inline distT="0" distB="0" distL="0" distR="0" wp14:anchorId="30E77A5A" wp14:editId="3B4D9FFF">
                  <wp:extent cx="4319905" cy="647700"/>
                  <wp:effectExtent l="0" t="0" r="4445" b="0"/>
                  <wp:docPr id="4" name="Εικόνα 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15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12586" w14:textId="77777777" w:rsidR="006766B1" w:rsidRPr="00BA095D" w:rsidRDefault="006766B1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7469B317" w14:textId="77777777" w:rsidTr="006766B1">
        <w:trPr>
          <w:trHeight w:val="397"/>
        </w:trPr>
        <w:tc>
          <w:tcPr>
            <w:tcW w:w="704" w:type="dxa"/>
            <w:tcBorders>
              <w:top w:val="single" w:sz="4" w:space="0" w:color="auto"/>
            </w:tcBorders>
          </w:tcPr>
          <w:p w14:paraId="70FCF319" w14:textId="44E11F26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lastRenderedPageBreak/>
              <w:t>10</w:t>
            </w: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330707A2" w14:textId="0B74BD57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Κρήτης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FBCADF1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  <w:tr w:rsidR="00D911F6" w:rsidRPr="00BA095D" w14:paraId="2AAD24F4" w14:textId="77777777" w:rsidTr="001D730D">
        <w:trPr>
          <w:trHeight w:val="397"/>
        </w:trPr>
        <w:tc>
          <w:tcPr>
            <w:tcW w:w="704" w:type="dxa"/>
          </w:tcPr>
          <w:p w14:paraId="16087092" w14:textId="18905F7E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11</w:t>
            </w:r>
          </w:p>
        </w:tc>
        <w:tc>
          <w:tcPr>
            <w:tcW w:w="7938" w:type="dxa"/>
          </w:tcPr>
          <w:p w14:paraId="5CD34437" w14:textId="75AC10AE" w:rsidR="00D911F6" w:rsidRPr="00BA095D" w:rsidRDefault="00D911F6" w:rsidP="00D911F6">
            <w:pPr>
              <w:spacing w:after="0" w:line="240" w:lineRule="auto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BA095D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Νοτίου Αιγαίου</w:t>
            </w:r>
          </w:p>
        </w:tc>
        <w:tc>
          <w:tcPr>
            <w:tcW w:w="992" w:type="dxa"/>
          </w:tcPr>
          <w:p w14:paraId="2FECCE25" w14:textId="77777777" w:rsidR="00D911F6" w:rsidRPr="00BA095D" w:rsidRDefault="00D911F6" w:rsidP="00D911F6">
            <w:pPr>
              <w:spacing w:after="0" w:line="240" w:lineRule="auto"/>
              <w:jc w:val="center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</w:tbl>
    <w:p w14:paraId="07098BB4" w14:textId="6BC7EE0F" w:rsidR="00BA095D" w:rsidRPr="00BD6F73" w:rsidRDefault="00BA095D" w:rsidP="00BA095D">
      <w:pPr>
        <w:rPr>
          <w:rFonts w:ascii="Liberation Sans Narrow" w:hAnsi="Liberation Sans Narrow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BD6F73">
        <w:rPr>
          <w:rFonts w:ascii="Liberation Sans Narrow" w:hAnsi="Liberation Sans Narrow"/>
          <w:b/>
          <w:bCs/>
          <w:color w:val="2E74B5" w:themeColor="accent5" w:themeShade="BF"/>
          <w:sz w:val="24"/>
          <w:szCs w:val="24"/>
          <w:u w:val="single"/>
          <w:lang w:val="el-GR"/>
        </w:rPr>
        <w:t>ΠΙΝΑΚΑΣ ΜΟΡΙΟΔΟΤΟΥΜΕΝΩΝ ΠΡΟΣΟΝΤΩΝ</w:t>
      </w:r>
    </w:p>
    <w:p w14:paraId="23DDAE14" w14:textId="3CEDEBE3" w:rsidR="00BA095D" w:rsidRPr="0014602C" w:rsidRDefault="00BA095D" w:rsidP="00BA095D">
      <w:pPr>
        <w:rPr>
          <w:rFonts w:ascii="Liberation Sans Narrow" w:hAnsi="Liberation Sans Narrow"/>
          <w:sz w:val="24"/>
          <w:szCs w:val="24"/>
          <w:lang w:val="el-GR"/>
        </w:rPr>
      </w:pPr>
      <w:r w:rsidRPr="0014602C">
        <w:rPr>
          <w:rFonts w:ascii="Liberation Sans Narrow" w:hAnsi="Liberation Sans Narrow"/>
          <w:sz w:val="24"/>
          <w:szCs w:val="24"/>
          <w:lang w:val="el-GR"/>
        </w:rPr>
        <w:t>Σημειώστε τα πεδία που σας αφορούν στον κάτωθι πίνακα:</w:t>
      </w:r>
    </w:p>
    <w:tbl>
      <w:tblPr>
        <w:tblStyle w:val="a6"/>
        <w:tblW w:w="9477" w:type="dxa"/>
        <w:tblLook w:val="04A0" w:firstRow="1" w:lastRow="0" w:firstColumn="1" w:lastColumn="0" w:noHBand="0" w:noVBand="1"/>
      </w:tblPr>
      <w:tblGrid>
        <w:gridCol w:w="8158"/>
        <w:gridCol w:w="1319"/>
      </w:tblGrid>
      <w:tr w:rsidR="00BA095D" w:rsidRPr="007E61E0" w14:paraId="6E64124A" w14:textId="77777777" w:rsidTr="00B5576B">
        <w:trPr>
          <w:cantSplit/>
          <w:trHeight w:val="253"/>
        </w:trPr>
        <w:tc>
          <w:tcPr>
            <w:tcW w:w="9477" w:type="dxa"/>
            <w:gridSpan w:val="2"/>
          </w:tcPr>
          <w:p w14:paraId="0A6C0E0F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1.ΕΚΠΑΙΔΕΥΣΗ - ΕΠΙΜΟΡΦΩΣΗ</w:t>
            </w:r>
          </w:p>
        </w:tc>
      </w:tr>
      <w:tr w:rsidR="00BA095D" w:rsidRPr="007E61E0" w14:paraId="7F2B3C5C" w14:textId="77777777" w:rsidTr="00B5576B">
        <w:trPr>
          <w:cantSplit/>
          <w:trHeight w:val="760"/>
        </w:trPr>
        <w:tc>
          <w:tcPr>
            <w:tcW w:w="9477" w:type="dxa"/>
            <w:gridSpan w:val="2"/>
          </w:tcPr>
          <w:p w14:paraId="101E8D9B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1.1 ΤΥΠΙΚΗ ΕΚΠΑΙΔΕΥΣΗ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Δηλώνονται από τους υποψηφίους τα πτυχία, μεταπτυχιακά και διδακτορικά της ημεδαπής ή αντίστοιχοι τίτλοι σπουδών της αλλοδαπής αναγνωρισμένοι από τα εκάστοτε αρμόδια όργανα.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ο ανώτερος τίτλος.                                       </w:t>
            </w:r>
          </w:p>
        </w:tc>
      </w:tr>
      <w:tr w:rsidR="00BA095D" w:rsidRPr="006766B1" w14:paraId="21DCFFAB" w14:textId="77777777" w:rsidTr="00B5576B">
        <w:trPr>
          <w:cantSplit/>
          <w:trHeight w:val="253"/>
        </w:trPr>
        <w:tc>
          <w:tcPr>
            <w:tcW w:w="8158" w:type="dxa"/>
          </w:tcPr>
          <w:p w14:paraId="38B7997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Α. Απολυτήριο Δευτεροβάθμιας Εκπαίδευσης / Δίπλωμα ΙΕΚ </w:t>
            </w:r>
          </w:p>
        </w:tc>
        <w:tc>
          <w:tcPr>
            <w:tcW w:w="1319" w:type="dxa"/>
          </w:tcPr>
          <w:p w14:paraId="7686865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5A20D0E0" w14:textId="77777777" w:rsidTr="00B5576B">
        <w:trPr>
          <w:cantSplit/>
          <w:trHeight w:val="253"/>
        </w:trPr>
        <w:tc>
          <w:tcPr>
            <w:tcW w:w="8158" w:type="dxa"/>
          </w:tcPr>
          <w:p w14:paraId="3648F600" w14:textId="74FB2B8B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Β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. Τίτλος σπουδών Τριτοβάθμιας Εκπαίδευσης </w:t>
            </w:r>
          </w:p>
        </w:tc>
        <w:tc>
          <w:tcPr>
            <w:tcW w:w="1319" w:type="dxa"/>
          </w:tcPr>
          <w:p w14:paraId="28121E4A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65CC8565" w14:textId="77777777" w:rsidTr="00B5576B">
        <w:trPr>
          <w:cantSplit/>
          <w:trHeight w:val="495"/>
        </w:trPr>
        <w:tc>
          <w:tcPr>
            <w:tcW w:w="8158" w:type="dxa"/>
          </w:tcPr>
          <w:p w14:paraId="37FA12F8" w14:textId="247B34A2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Γ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. Μεταπτυχιακός τίτλος* σχετικός με τα θεματικά αντικείμενα της παρούσας πρόσκλησης και γενικότερα στα δικαιώματα των ατόμων με αναπηρία 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vertAlign w:val="superscript"/>
                <w:lang w:val="el-GR" w:eastAsia="el-GR"/>
              </w:rPr>
              <w:footnoteReference w:id="1"/>
            </w:r>
          </w:p>
        </w:tc>
        <w:tc>
          <w:tcPr>
            <w:tcW w:w="1319" w:type="dxa"/>
          </w:tcPr>
          <w:p w14:paraId="0FB675A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2148C444" w14:textId="77777777" w:rsidTr="00B5576B">
        <w:trPr>
          <w:cantSplit/>
          <w:trHeight w:val="253"/>
        </w:trPr>
        <w:tc>
          <w:tcPr>
            <w:tcW w:w="8158" w:type="dxa"/>
          </w:tcPr>
          <w:p w14:paraId="72266BF3" w14:textId="5F44BA54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Δ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Μεταπτυχιακός τίτλος* σε οποιοδήποτε αντικείμενο</w:t>
            </w:r>
          </w:p>
        </w:tc>
        <w:tc>
          <w:tcPr>
            <w:tcW w:w="1319" w:type="dxa"/>
          </w:tcPr>
          <w:p w14:paraId="4708379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385FB800" w14:textId="77777777" w:rsidTr="00B5576B">
        <w:trPr>
          <w:cantSplit/>
          <w:trHeight w:val="507"/>
        </w:trPr>
        <w:tc>
          <w:tcPr>
            <w:tcW w:w="8158" w:type="dxa"/>
          </w:tcPr>
          <w:p w14:paraId="7F9E3193" w14:textId="09BED48E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Ε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Διδακτορικός τίτλος* σχετικός με τα θεματικά αντικείμενα της παρούσας πρόσκλησης ή/και γενικότερα στα δικαιώματα των ατόμων με αναπηρία.</w:t>
            </w:r>
            <w:r w:rsidR="00BA095D" w:rsidRPr="007E61E0">
              <w:rPr>
                <w:rFonts w:ascii="Liberation Sans Narrow" w:eastAsia="Times New Roman" w:hAnsi="Liberation Sans Narrow" w:cs="Times New Roman"/>
                <w:strike/>
                <w:sz w:val="24"/>
                <w:szCs w:val="24"/>
                <w:lang w:val="el-GR" w:eastAsia="el-GR"/>
              </w:rPr>
              <w:t xml:space="preserve"> </w:t>
            </w:r>
          </w:p>
        </w:tc>
        <w:tc>
          <w:tcPr>
            <w:tcW w:w="1319" w:type="dxa"/>
          </w:tcPr>
          <w:p w14:paraId="72E0E28A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0ABB72F9" w14:textId="77777777" w:rsidTr="00B5576B">
        <w:trPr>
          <w:cantSplit/>
          <w:trHeight w:val="253"/>
        </w:trPr>
        <w:tc>
          <w:tcPr>
            <w:tcW w:w="8158" w:type="dxa"/>
          </w:tcPr>
          <w:p w14:paraId="4B22B92E" w14:textId="28251455" w:rsidR="00BA095D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ΣΤ</w:t>
            </w:r>
            <w:r w:rsidR="00BA095D"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. Διδακτορικός τίτλος* σε οποιοδήποτε αντικείμενο</w:t>
            </w:r>
          </w:p>
        </w:tc>
        <w:tc>
          <w:tcPr>
            <w:tcW w:w="1319" w:type="dxa"/>
          </w:tcPr>
          <w:p w14:paraId="0E270A1B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E1FF1" w:rsidRPr="006766B1" w14:paraId="70F834E2" w14:textId="77777777" w:rsidTr="00B5576B">
        <w:trPr>
          <w:cantSplit/>
          <w:trHeight w:val="253"/>
        </w:trPr>
        <w:tc>
          <w:tcPr>
            <w:tcW w:w="8158" w:type="dxa"/>
          </w:tcPr>
          <w:p w14:paraId="4A7C5355" w14:textId="59340209" w:rsidR="00BE1FF1" w:rsidRPr="007E61E0" w:rsidRDefault="00BE1FF1" w:rsidP="00BA095D">
            <w:pPr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 xml:space="preserve">* Μεταπτυχιακοί/διδακτορικοί τίτλοι πέραν του ενός δεν </w:t>
            </w:r>
            <w:proofErr w:type="spellStart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μοριοδοτούνται</w:t>
            </w:r>
            <w:proofErr w:type="spellEnd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 xml:space="preserve">. </w:t>
            </w:r>
            <w:proofErr w:type="spellStart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Μοριοδοτείται</w:t>
            </w:r>
            <w:proofErr w:type="spellEnd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 xml:space="preserve"> ο ανώτερος μεταπτυχιακός/διδακτορικός τίτλος και αυτός που προσδίδει στον υποψήφιο τα περισσότερα μόρια-περ. γ-δ και </w:t>
            </w:r>
            <w:proofErr w:type="spellStart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περ.ε-στ</w:t>
            </w:r>
            <w:proofErr w:type="spellEnd"/>
            <w:r w:rsidRPr="007808AE">
              <w:rPr>
                <w:rFonts w:ascii="Liberation Sans Narrow" w:eastAsia="Times New Roman" w:hAnsi="Liberation Sans Narrow" w:cs="Times New Roman"/>
                <w:i/>
                <w:lang w:val="el-GR" w:eastAsia="el-GR"/>
              </w:rPr>
              <w:t>..</w:t>
            </w:r>
          </w:p>
        </w:tc>
        <w:tc>
          <w:tcPr>
            <w:tcW w:w="1319" w:type="dxa"/>
          </w:tcPr>
          <w:p w14:paraId="1E95B973" w14:textId="77777777" w:rsidR="00BE1FF1" w:rsidRPr="007E61E0" w:rsidRDefault="00BE1FF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0959A562" w14:textId="77777777" w:rsidTr="00B5576B">
        <w:trPr>
          <w:cantSplit/>
          <w:trHeight w:val="1521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60AB" w14:textId="77777777" w:rsidR="00BA095D" w:rsidRPr="007E61E0" w:rsidRDefault="00BA095D" w:rsidP="00BA095D">
            <w:pPr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1.2 ΕΠΙΜΟΡΦΩΣΗ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(από δημόσιους ή ιδιωτικούς φορείς εκπαίδευσης)</w:t>
            </w:r>
          </w:p>
          <w:p w14:paraId="45277263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η παρακολούθηση αποκλειστικά ολοκληρωμένων επιμορφώσεων σε σχετικά αντικείμενα με τα θεματικά της παρούσας πρόσκλησης. Δεν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μοριοδοτούνται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επιμορφώσεις διάρκειας μικρότερης των 15 ωρών, καθώς και Ημερίδες, Διημερίδες, Συνέδρια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κ.λ.π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., καθώς  και επιμόρφωση που ήταν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προαπαιτούμενη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για την πιστοποίηση εκπαιδευτών Μητρώου ΕΟΠΠΕΠ/ΕΚΕΠΙΣ)</w:t>
            </w:r>
          </w:p>
        </w:tc>
        <w:tc>
          <w:tcPr>
            <w:tcW w:w="1319" w:type="dxa"/>
          </w:tcPr>
          <w:p w14:paraId="155C19E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16481940" w14:textId="77777777" w:rsidTr="006766B1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4F8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1.3 ΔΗΜΟΣΙΕΥΣΗ/ΕΙΣ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σε επιστημονικά περιοδικά, συνέδρια κλπ. σχετικές με τα θεματικά αντικείμενα της παρούσας πρόσκλησης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2538FCD4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36848A3A" w14:textId="77777777" w:rsidTr="006766B1">
        <w:trPr>
          <w:cantSplit/>
          <w:trHeight w:val="1014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D639F" w14:textId="3189D613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1.4 ΣΥΓΓΡΑΦΙΚΟ/ΜΕΛΕΤΗΤΙΚΟ ΕΡΓΟ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σχετικό με τα θεματικά αντικείμενα της παρούσας πρόσκλησης (περιλαμβάνει τη συμμετοχή σε ομάδες εργασίας από τις οποίες έχουν παραχθεί έγγραφα πορίσματα, τη συμμετοχή σε ομάδες συγγραφής εγχειριδίων, βιβλίων, μελετών κλπ..</w:t>
            </w:r>
            <w:r w:rsidR="00BE1FF1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)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21E3AD85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6766B1" w:rsidRPr="006766B1" w14:paraId="7C2E8CF8" w14:textId="77777777" w:rsidTr="006766B1">
        <w:trPr>
          <w:cantSplit/>
          <w:trHeight w:val="1014"/>
        </w:trPr>
        <w:tc>
          <w:tcPr>
            <w:tcW w:w="81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275DA" w14:textId="20E30686" w:rsidR="006766B1" w:rsidRPr="007E61E0" w:rsidRDefault="006766B1" w:rsidP="00BA095D">
            <w:pPr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</w:pPr>
            <w:r>
              <w:rPr>
                <w:noProof/>
              </w:rPr>
              <w:drawing>
                <wp:inline distT="0" distB="0" distL="0" distR="0" wp14:anchorId="407E030B" wp14:editId="3D4797F6">
                  <wp:extent cx="4319905" cy="647700"/>
                  <wp:effectExtent l="0" t="0" r="4445" b="0"/>
                  <wp:docPr id="6" name="Εικόνα 6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15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203217" w14:textId="77777777" w:rsidR="006766B1" w:rsidRPr="007E61E0" w:rsidRDefault="006766B1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476BC356" w14:textId="77777777" w:rsidTr="006766B1">
        <w:trPr>
          <w:cantSplit/>
          <w:trHeight w:val="1774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B4C8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lastRenderedPageBreak/>
              <w:t>2. ΔΙΔΑΚΤΙΚΗ ΕΜΠΕΙΡΙΑ ΣΤΗΝ ΕΚΠΑΙΔΕΥΣΗ ΕΝΗΛΙΚΩΝ ΣΕ ΣΧΕΤΙΚΑ ΜΕ ΤΑ ΘΕΜΑΤΙΚΑ ΑΝΤΙΚΕΙΜΕΝΑ ΤΗΣ ΠΡΟΣΚΛΗΣΗΣ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color w:val="00B050"/>
                <w:sz w:val="24"/>
                <w:szCs w:val="24"/>
                <w:lang w:val="el-GR" w:eastAsia="el-GR"/>
              </w:rPr>
              <w:t xml:space="preserve"> 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Ή ΓΕΝΙΚΟΤΕΡΑ ΣΤΟ ΠΕΔΙΟ ΤΗΣ ΑΝΑΠΗΡΙΑΣ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Εκπαίδευση που παρέχεται από φορείς εκπαίδευσης ενηλίκων: 0,50 μόριο ανά 10ωρο, με μέγιστο αριθμό μορίων 10. Για το Διδακτικό Επιστημονικό Προσωπικό των ιδρυμάτων τριτοβάθμιας εκπαίδευσης των βαθμίδων καθηγητή, αναπληρωτή καθηγητή, επίκουρου καθηγητή και λέκτορα, η διδακτική εμπειρία υπολογίζεται 0,50 μόριο ανά ακαδημαϊκό εξάμηνο, με μέγιστο αριθμό μορίων 20. </w:t>
            </w:r>
          </w:p>
        </w:tc>
        <w:tc>
          <w:tcPr>
            <w:tcW w:w="1319" w:type="dxa"/>
            <w:tcBorders>
              <w:top w:val="single" w:sz="4" w:space="0" w:color="auto"/>
            </w:tcBorders>
          </w:tcPr>
          <w:p w14:paraId="439F0ABD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63728DAA" w14:textId="77777777" w:rsidTr="00B5576B">
        <w:trPr>
          <w:cantSplit/>
          <w:trHeight w:val="253"/>
        </w:trPr>
        <w:tc>
          <w:tcPr>
            <w:tcW w:w="9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31897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3.   ΕΠΑΓΓΕΛΜΑΤΙΚΗ ΕΜΠΕΙΡΙΑ**</w:t>
            </w:r>
          </w:p>
        </w:tc>
      </w:tr>
      <w:tr w:rsidR="00BA095D" w:rsidRPr="007E61E0" w14:paraId="5F4B3072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95E3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>3.1 ΕΙΔΙΚΗ ΕΠΑΓΓΕΛΜΑΤΙΚΗ ΕΜΠΕΙΡΙΑ</w:t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vertAlign w:val="superscript"/>
                <w:lang w:val="el-GR" w:eastAsia="el-GR"/>
              </w:rPr>
              <w:footnoteReference w:id="2"/>
            </w: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 </w:t>
            </w:r>
          </w:p>
        </w:tc>
        <w:tc>
          <w:tcPr>
            <w:tcW w:w="1319" w:type="dxa"/>
          </w:tcPr>
          <w:p w14:paraId="03D00B3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6B81E30C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5BBB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0-3 έτη</w:t>
            </w:r>
          </w:p>
        </w:tc>
        <w:tc>
          <w:tcPr>
            <w:tcW w:w="1319" w:type="dxa"/>
          </w:tcPr>
          <w:p w14:paraId="0A61F85E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1D887787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2656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3-6 έτη</w:t>
            </w:r>
          </w:p>
        </w:tc>
        <w:tc>
          <w:tcPr>
            <w:tcW w:w="1319" w:type="dxa"/>
          </w:tcPr>
          <w:p w14:paraId="47FBAF7F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176B7B61" w14:textId="77777777" w:rsidTr="00B5576B">
        <w:trPr>
          <w:cantSplit/>
          <w:trHeight w:val="241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281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6-9 έτη</w:t>
            </w:r>
          </w:p>
        </w:tc>
        <w:tc>
          <w:tcPr>
            <w:tcW w:w="1319" w:type="dxa"/>
          </w:tcPr>
          <w:p w14:paraId="12350773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43D519E9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FF59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9 και άνω έτη</w:t>
            </w:r>
          </w:p>
        </w:tc>
        <w:tc>
          <w:tcPr>
            <w:tcW w:w="1319" w:type="dxa"/>
          </w:tcPr>
          <w:p w14:paraId="0418BB46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4EA30AE9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E34C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bCs/>
                <w:sz w:val="24"/>
                <w:szCs w:val="24"/>
                <w:lang w:val="el-GR" w:eastAsia="el-GR"/>
              </w:rPr>
              <w:t xml:space="preserve">3.2 ΓΕΝΙΚΗ ΕΠΑΓΓΕΛΜΑΤΙΚΗ ΕΜΠΕΙΡΙΑ </w:t>
            </w:r>
          </w:p>
        </w:tc>
        <w:tc>
          <w:tcPr>
            <w:tcW w:w="1319" w:type="dxa"/>
          </w:tcPr>
          <w:p w14:paraId="50CFCAC7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729B998B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6595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9 και άνω έτη</w:t>
            </w:r>
          </w:p>
        </w:tc>
        <w:tc>
          <w:tcPr>
            <w:tcW w:w="1319" w:type="dxa"/>
          </w:tcPr>
          <w:p w14:paraId="24D3F646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1868C2ED" w14:textId="77777777" w:rsidTr="00B5576B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5996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i/>
                <w:iCs/>
                <w:sz w:val="24"/>
                <w:szCs w:val="24"/>
                <w:lang w:val="el-GR" w:eastAsia="el-GR"/>
              </w:rPr>
              <w:t xml:space="preserve">**Στην περίπτωση που ο υποψήφιος διαθέτει γενική και ειδική επαγγελματική εμπειρία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i/>
                <w:iCs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i/>
                <w:iCs/>
                <w:sz w:val="24"/>
                <w:szCs w:val="24"/>
                <w:lang w:val="el-GR" w:eastAsia="el-GR"/>
              </w:rPr>
              <w:t xml:space="preserve"> αυτή του προσδίδει περισσότερα μόρια. </w:t>
            </w:r>
          </w:p>
        </w:tc>
        <w:tc>
          <w:tcPr>
            <w:tcW w:w="1319" w:type="dxa"/>
          </w:tcPr>
          <w:p w14:paraId="7C9FC580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01B7E69F" w14:textId="77777777" w:rsidTr="00B5576B">
        <w:trPr>
          <w:cantSplit/>
          <w:trHeight w:val="495"/>
        </w:trPr>
        <w:tc>
          <w:tcPr>
            <w:tcW w:w="8158" w:type="dxa"/>
          </w:tcPr>
          <w:p w14:paraId="060AC8A8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4. ΕΜΠΕΙΡΙΑ ΣΕ ΘΕΣΗ ΑΙΡΕΤΟΥ ΣΤΕΛΕΧΟΥΣ</w:t>
            </w: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σε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Β’βάθμιο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ή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Γ΄βάθμιο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Φορέα εκπροσώπησης ατόμων με αναπηρία 3 ετών και άνω.</w:t>
            </w:r>
          </w:p>
        </w:tc>
        <w:tc>
          <w:tcPr>
            <w:tcW w:w="1319" w:type="dxa"/>
          </w:tcPr>
          <w:p w14:paraId="66C07E3D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19E48A5D" w14:textId="77777777" w:rsidTr="00B5576B">
        <w:trPr>
          <w:cantSplit/>
          <w:trHeight w:val="253"/>
        </w:trPr>
        <w:tc>
          <w:tcPr>
            <w:tcW w:w="9477" w:type="dxa"/>
            <w:gridSpan w:val="2"/>
            <w:tcBorders>
              <w:top w:val="single" w:sz="4" w:space="0" w:color="auto"/>
            </w:tcBorders>
          </w:tcPr>
          <w:p w14:paraId="071709ED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>5. ΞΕΝΗ ΓΛΩΣΣΑ***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 xml:space="preserve"> (σύμφωνα με την από ΑΣΕΠ προβλεπόμενη πιστοποίηση)</w:t>
            </w:r>
          </w:p>
        </w:tc>
      </w:tr>
      <w:tr w:rsidR="00BA095D" w:rsidRPr="007E61E0" w14:paraId="79A1B312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</w:tcBorders>
          </w:tcPr>
          <w:p w14:paraId="6F9CE445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Καλή γνώση (επίπεδο Β2)</w:t>
            </w:r>
          </w:p>
        </w:tc>
        <w:tc>
          <w:tcPr>
            <w:tcW w:w="1319" w:type="dxa"/>
          </w:tcPr>
          <w:p w14:paraId="70EE1B7E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69490FEB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</w:tcBorders>
          </w:tcPr>
          <w:p w14:paraId="4B5FB4F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Πολύ καλή γνώση (επίπεδο C1)</w:t>
            </w:r>
          </w:p>
        </w:tc>
        <w:tc>
          <w:tcPr>
            <w:tcW w:w="1319" w:type="dxa"/>
          </w:tcPr>
          <w:p w14:paraId="31AD880C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5B968F42" w14:textId="77777777" w:rsidTr="00B5576B">
        <w:trPr>
          <w:cantSplit/>
          <w:trHeight w:val="253"/>
        </w:trPr>
        <w:tc>
          <w:tcPr>
            <w:tcW w:w="8158" w:type="dxa"/>
            <w:tcBorders>
              <w:top w:val="single" w:sz="4" w:space="0" w:color="auto"/>
            </w:tcBorders>
          </w:tcPr>
          <w:p w14:paraId="32F4A93A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Άριστη γνώση (επίπεδο C2)</w:t>
            </w:r>
          </w:p>
        </w:tc>
        <w:tc>
          <w:tcPr>
            <w:tcW w:w="1319" w:type="dxa"/>
          </w:tcPr>
          <w:p w14:paraId="6F0CDD66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512188AB" w14:textId="77777777" w:rsidTr="00B5576B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</w:tcBorders>
          </w:tcPr>
          <w:p w14:paraId="3A02C4E6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i/>
                <w:iCs/>
                <w:sz w:val="24"/>
                <w:szCs w:val="24"/>
                <w:lang w:val="el-GR" w:eastAsia="el-GR"/>
              </w:rPr>
              <w:t xml:space="preserve">*** Στην περίπτωση που ο υποψήφιος διαθέτει πέραν του ενός επιπέδου, </w:t>
            </w:r>
            <w:proofErr w:type="spellStart"/>
            <w:r w:rsidRPr="007E61E0">
              <w:rPr>
                <w:rFonts w:ascii="Liberation Sans Narrow" w:eastAsia="Times New Roman" w:hAnsi="Liberation Sans Narrow" w:cs="Times New Roman"/>
                <w:bCs/>
                <w:i/>
                <w:iCs/>
                <w:sz w:val="24"/>
                <w:szCs w:val="24"/>
                <w:lang w:val="el-GR" w:eastAsia="el-GR"/>
              </w:rPr>
              <w:t>μοριοδοτείται</w:t>
            </w:r>
            <w:proofErr w:type="spellEnd"/>
            <w:r w:rsidRPr="007E61E0">
              <w:rPr>
                <w:rFonts w:ascii="Liberation Sans Narrow" w:eastAsia="Times New Roman" w:hAnsi="Liberation Sans Narrow" w:cs="Times New Roman"/>
                <w:bCs/>
                <w:i/>
                <w:iCs/>
                <w:sz w:val="24"/>
                <w:szCs w:val="24"/>
                <w:lang w:val="el-GR" w:eastAsia="el-GR"/>
              </w:rPr>
              <w:t xml:space="preserve"> το ανώτερο πιστοποιημένο επίπεδο και μόνο για μία γλώσσα.</w:t>
            </w:r>
          </w:p>
        </w:tc>
        <w:tc>
          <w:tcPr>
            <w:tcW w:w="1319" w:type="dxa"/>
          </w:tcPr>
          <w:p w14:paraId="174870F1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15CF2D6C" w14:textId="77777777" w:rsidTr="00B5576B">
        <w:trPr>
          <w:cantSplit/>
          <w:trHeight w:val="760"/>
        </w:trPr>
        <w:tc>
          <w:tcPr>
            <w:tcW w:w="8158" w:type="dxa"/>
            <w:tcBorders>
              <w:top w:val="single" w:sz="4" w:space="0" w:color="auto"/>
            </w:tcBorders>
          </w:tcPr>
          <w:p w14:paraId="0E84EE07" w14:textId="7CBE94DF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6. ΓΝΩΣΕΙΣ ΧΕΙΡΙΣΜΟΥ Η/Υ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(σύμφωνα με την από ΑΣΕΠ προβλεπόμενη πιστοποίηση</w:t>
            </w:r>
            <w:r w:rsidRPr="007E61E0" w:rsidDel="00DC3528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-Τεκμηριωμένη γνώση Η/Υ στα αντικείμενα : α) επεξεργασία κειμένων, β) υπολογιστικών φύλλων και γ) υπηρεσιών διαδικτύου.</w:t>
            </w:r>
          </w:p>
        </w:tc>
        <w:tc>
          <w:tcPr>
            <w:tcW w:w="1319" w:type="dxa"/>
          </w:tcPr>
          <w:p w14:paraId="1CAC3738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77D5E1AE" w14:textId="77777777" w:rsidTr="00491A5A">
        <w:trPr>
          <w:cantSplit/>
          <w:trHeight w:val="507"/>
        </w:trPr>
        <w:tc>
          <w:tcPr>
            <w:tcW w:w="8158" w:type="dxa"/>
            <w:tcBorders>
              <w:top w:val="single" w:sz="4" w:space="0" w:color="auto"/>
              <w:bottom w:val="single" w:sz="4" w:space="0" w:color="auto"/>
            </w:tcBorders>
          </w:tcPr>
          <w:p w14:paraId="480E460D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lang w:val="el-GR" w:eastAsia="el-GR"/>
              </w:rPr>
              <w:t xml:space="preserve">7.ΠΙΣΤΟΠΟΙΗΣΗ ΕΚΠΑΙΔΕΥΤΩΝ Ε.Ο.Π.Π.Ε.Π. </w:t>
            </w:r>
            <w:r w:rsidRPr="007E61E0"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  <w:t>Βεβαίωση εκπαιδευτικής επάρκειας εκπαιδευτή ενηλίκων ΕΟΠΠΕΠ/ΕΚΕΠΙΣ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66A234F1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7E61E0" w14:paraId="593CB553" w14:textId="77777777" w:rsidTr="00491A5A">
        <w:trPr>
          <w:cantSplit/>
          <w:trHeight w:val="507"/>
        </w:trPr>
        <w:tc>
          <w:tcPr>
            <w:tcW w:w="9477" w:type="dxa"/>
            <w:gridSpan w:val="2"/>
            <w:tcBorders>
              <w:bottom w:val="single" w:sz="4" w:space="0" w:color="auto"/>
            </w:tcBorders>
          </w:tcPr>
          <w:p w14:paraId="633FD223" w14:textId="77777777" w:rsidR="00BA095D" w:rsidRPr="007E61E0" w:rsidRDefault="00BA095D" w:rsidP="00BA095D">
            <w:pPr>
              <w:ind w:left="314" w:hanging="314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  <w:t>ΚΟΙΝΩΝΙΚΑ ΚΡΙΤΗΡΙΑ – ΑΝΑΠΗΡΙΑ</w:t>
            </w:r>
          </w:p>
          <w:p w14:paraId="226D615B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6766B1" w:rsidRPr="007E61E0" w14:paraId="0FF3E0E4" w14:textId="77777777" w:rsidTr="00491A5A">
        <w:trPr>
          <w:cantSplit/>
          <w:trHeight w:val="507"/>
        </w:trPr>
        <w:tc>
          <w:tcPr>
            <w:tcW w:w="94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1C0B8D" w14:textId="3F2467E5" w:rsidR="006766B1" w:rsidRPr="007E61E0" w:rsidRDefault="006766B1" w:rsidP="00BA095D">
            <w:pPr>
              <w:ind w:left="314" w:hanging="314"/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  <w:r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186B82D" wp14:editId="485459C8">
                  <wp:extent cx="4319905" cy="647700"/>
                  <wp:effectExtent l="0" t="0" r="4445" b="0"/>
                  <wp:docPr id="7" name="Εικόνα 7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15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9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5D" w:rsidRPr="006766B1" w14:paraId="4F8D32F7" w14:textId="77777777" w:rsidTr="00491A5A">
        <w:trPr>
          <w:cantSplit/>
          <w:trHeight w:val="794"/>
        </w:trPr>
        <w:tc>
          <w:tcPr>
            <w:tcW w:w="8158" w:type="dxa"/>
            <w:tcBorders>
              <w:top w:val="single" w:sz="4" w:space="0" w:color="auto"/>
            </w:tcBorders>
          </w:tcPr>
          <w:p w14:paraId="0905261E" w14:textId="77777777" w:rsidR="00BA095D" w:rsidRPr="007E61E0" w:rsidRDefault="00BA095D" w:rsidP="00BA095D">
            <w:pPr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</w:p>
          <w:p w14:paraId="25941522" w14:textId="77777777" w:rsidR="00BA095D" w:rsidRPr="007E61E0" w:rsidRDefault="00BA095D" w:rsidP="00BA095D">
            <w:pPr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α) άτομα με ποσοστό αναπηρίας από 50% και άνω </w:t>
            </w:r>
          </w:p>
        </w:tc>
        <w:tc>
          <w:tcPr>
            <w:tcW w:w="1319" w:type="dxa"/>
            <w:tcBorders>
              <w:top w:val="single" w:sz="4" w:space="0" w:color="auto"/>
            </w:tcBorders>
          </w:tcPr>
          <w:p w14:paraId="3CFB70B9" w14:textId="77777777" w:rsidR="00BA095D" w:rsidRPr="007E61E0" w:rsidRDefault="00BA095D" w:rsidP="00BA095D">
            <w:pPr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  <w:p w14:paraId="15204BF7" w14:textId="77777777" w:rsidR="00BA095D" w:rsidRPr="007E61E0" w:rsidRDefault="00BA095D" w:rsidP="00BA095D">
            <w:pPr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  <w:p w14:paraId="130F05A5" w14:textId="77777777" w:rsidR="00BA095D" w:rsidRPr="007E61E0" w:rsidRDefault="00BA095D" w:rsidP="00BA095D">
            <w:pPr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  <w:p w14:paraId="42584649" w14:textId="77777777" w:rsidR="00BA095D" w:rsidRPr="007E61E0" w:rsidRDefault="00BA095D" w:rsidP="00BA095D">
            <w:pPr>
              <w:jc w:val="both"/>
              <w:rPr>
                <w:rFonts w:ascii="Liberation Sans Narrow" w:hAnsi="Liberation Sans Narrow"/>
                <w:sz w:val="24"/>
                <w:szCs w:val="24"/>
                <w:lang w:val="el-GR"/>
              </w:rPr>
            </w:pPr>
          </w:p>
        </w:tc>
      </w:tr>
      <w:tr w:rsidR="00BA095D" w:rsidRPr="006766B1" w14:paraId="0E54A6E0" w14:textId="77777777" w:rsidTr="00B5576B">
        <w:trPr>
          <w:cantSplit/>
          <w:trHeight w:val="1252"/>
        </w:trPr>
        <w:tc>
          <w:tcPr>
            <w:tcW w:w="8158" w:type="dxa"/>
          </w:tcPr>
          <w:p w14:paraId="76E8FC67" w14:textId="77777777" w:rsidR="00BA095D" w:rsidRPr="007E61E0" w:rsidRDefault="00BA095D" w:rsidP="00BA095D">
            <w:pPr>
              <w:rPr>
                <w:rFonts w:ascii="Liberation Sans Narrow" w:eastAsia="Times New Roman" w:hAnsi="Liberation Sans Narrow" w:cs="Times New Roman"/>
                <w:b/>
                <w:sz w:val="24"/>
                <w:szCs w:val="24"/>
                <w:u w:val="single"/>
                <w:lang w:val="el-GR" w:eastAsia="el-GR"/>
              </w:rPr>
            </w:pP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>β) γονείς, τέκνα, αδέλφια ή σύζυγοι ατόμων ή νόμιμοι κηδεμόνες ή δικαστικοί συμπαραστάτες</w:t>
            </w: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vertAlign w:val="superscript"/>
                <w:lang w:val="el-GR" w:eastAsia="el-GR"/>
              </w:rPr>
              <w:footnoteReference w:id="3"/>
            </w:r>
            <w:r w:rsidRPr="007E61E0">
              <w:rPr>
                <w:rFonts w:ascii="Liberation Sans Narrow" w:eastAsia="Times New Roman" w:hAnsi="Liberation Sans Narrow" w:cs="Times New Roman"/>
                <w:bCs/>
                <w:sz w:val="24"/>
                <w:szCs w:val="24"/>
                <w:lang w:val="el-GR" w:eastAsia="el-GR"/>
              </w:rPr>
              <w:t xml:space="preserve">  ατόμων με ποσοστό αναπηρίας από 67% και άνω. Όταν τα άτομα έχουν νοητική αναπηρία ή αυτισμό, απαιτείται ποσοστό αναπηρίας τουλάχιστον 50%.</w:t>
            </w:r>
          </w:p>
        </w:tc>
        <w:tc>
          <w:tcPr>
            <w:tcW w:w="1319" w:type="dxa"/>
          </w:tcPr>
          <w:p w14:paraId="6327F0FB" w14:textId="77777777" w:rsidR="00BA095D" w:rsidRPr="007E61E0" w:rsidRDefault="00BA095D" w:rsidP="00BA095D">
            <w:pPr>
              <w:jc w:val="both"/>
              <w:rPr>
                <w:rFonts w:ascii="Liberation Sans Narrow" w:eastAsia="Times New Roman" w:hAnsi="Liberation Sans Narrow" w:cs="Times New Roman"/>
                <w:sz w:val="24"/>
                <w:szCs w:val="24"/>
                <w:lang w:val="el-GR" w:eastAsia="el-GR"/>
              </w:rPr>
            </w:pPr>
          </w:p>
        </w:tc>
      </w:tr>
    </w:tbl>
    <w:p w14:paraId="2CD456BD" w14:textId="1B725352" w:rsidR="00D92110" w:rsidRDefault="001C5F75" w:rsidP="002E2041">
      <w:p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>
        <w:rPr>
          <w:rFonts w:ascii="Liberation Sans Narrow" w:hAnsi="Liberation Sans Narrow" w:cs="Times New Roman"/>
          <w:sz w:val="24"/>
          <w:szCs w:val="24"/>
          <w:lang w:val="el-GR"/>
        </w:rPr>
        <w:t>Για την ολοκλήρωση της αίτησης και σ</w:t>
      </w:r>
      <w:r w:rsidRPr="001C5F75">
        <w:rPr>
          <w:rFonts w:ascii="Liberation Sans Narrow" w:hAnsi="Liberation Sans Narrow" w:cs="Times New Roman"/>
          <w:sz w:val="24"/>
          <w:szCs w:val="24"/>
          <w:lang w:val="el-GR"/>
        </w:rPr>
        <w:t>ύμφωνα με τη</w:t>
      </w:r>
      <w:r>
        <w:rPr>
          <w:rFonts w:ascii="Liberation Sans Narrow" w:hAnsi="Liberation Sans Narrow" w:cs="Times New Roman"/>
          <w:sz w:val="24"/>
          <w:szCs w:val="24"/>
          <w:lang w:val="el-GR"/>
        </w:rPr>
        <w:t>ν</w:t>
      </w:r>
      <w:r w:rsidRPr="00D84C0E">
        <w:rPr>
          <w:rFonts w:ascii="Liberation Sans Narrow" w:hAnsi="Liberation Sans Narrow" w:cs="Times New Roman"/>
          <w:sz w:val="24"/>
          <w:szCs w:val="24"/>
          <w:lang w:val="el-GR"/>
        </w:rPr>
        <w:t xml:space="preserve"> </w:t>
      </w:r>
      <w:r w:rsidRPr="001C5F75">
        <w:rPr>
          <w:rFonts w:ascii="Liberation Sans Narrow" w:hAnsi="Liberation Sans Narrow" w:cs="Times New Roman"/>
          <w:sz w:val="24"/>
          <w:szCs w:val="24"/>
          <w:lang w:val="el-GR"/>
        </w:rPr>
        <w:t>πρόσκληση γ</w:t>
      </w:r>
      <w:r w:rsidRPr="007808AE">
        <w:rPr>
          <w:rFonts w:ascii="Liberation Sans Narrow" w:hAnsi="Liberation Sans Narrow" w:cs="Times New Roman"/>
          <w:sz w:val="24"/>
          <w:szCs w:val="24"/>
          <w:lang w:val="el-GR"/>
        </w:rPr>
        <w:t xml:space="preserve">ια την απόδειξη των ανωτέρω προσόντων απαιτείται η </w:t>
      </w:r>
      <w:r w:rsid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αποκλειστικά ηλεκτρονική </w:t>
      </w:r>
      <w:r w:rsidRPr="007808AE">
        <w:rPr>
          <w:rFonts w:ascii="Liberation Sans Narrow" w:hAnsi="Liberation Sans Narrow" w:cs="Times New Roman"/>
          <w:sz w:val="24"/>
          <w:szCs w:val="24"/>
          <w:lang w:val="el-GR"/>
        </w:rPr>
        <w:t xml:space="preserve">προσκόμιση </w:t>
      </w:r>
      <w:r w:rsidR="00D92110">
        <w:rPr>
          <w:rFonts w:ascii="Liberation Sans Narrow" w:hAnsi="Liberation Sans Narrow" w:cs="Times New Roman"/>
          <w:sz w:val="24"/>
          <w:szCs w:val="24"/>
          <w:lang w:val="el-GR"/>
        </w:rPr>
        <w:t>των κάτωθι</w:t>
      </w:r>
      <w:r w:rsidR="00D92110" w:rsidRPr="00D92110">
        <w:rPr>
          <w:rFonts w:ascii="Liberation Sans Narrow" w:hAnsi="Liberation Sans Narrow" w:cs="Times New Roman"/>
          <w:sz w:val="24"/>
          <w:szCs w:val="24"/>
          <w:lang w:val="el-GR"/>
        </w:rPr>
        <w:t>:</w:t>
      </w:r>
    </w:p>
    <w:p w14:paraId="340976BC" w14:textId="498CA910" w:rsidR="00D92110" w:rsidRPr="00D92110" w:rsidRDefault="00D92110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u w:val="single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υπογεγραμμένη και συμπληρωμένη η παρούσα αίτηση,</w:t>
      </w:r>
    </w:p>
    <w:p w14:paraId="51B3A6F5" w14:textId="6B68D105" w:rsidR="00D92110" w:rsidRDefault="00932053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έγγραφο</w:t>
      </w:r>
      <w:r w:rsidR="001C5F75"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 xml:space="preserve"> ταυτοπροσωπίας</w:t>
      </w:r>
      <w:r w:rsidR="001C5F75" w:rsidRP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, </w:t>
      </w:r>
    </w:p>
    <w:p w14:paraId="7C06D529" w14:textId="012758F5" w:rsidR="00D92110" w:rsidRDefault="00D92110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αναλυτικό</w:t>
      </w:r>
      <w:r w:rsidR="001C5F75"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 xml:space="preserve"> </w:t>
      </w: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βιογραφικό</w:t>
      </w:r>
      <w:r w:rsidR="001C5F75"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 xml:space="preserve"> </w:t>
      </w: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σημείωμα</w:t>
      </w:r>
      <w:r w:rsidR="001C5F75" w:rsidRP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 και τα </w:t>
      </w:r>
    </w:p>
    <w:p w14:paraId="6992DA17" w14:textId="02CFF964" w:rsidR="00D92110" w:rsidRDefault="001C5F75" w:rsidP="002E2041">
      <w:pPr>
        <w:pStyle w:val="a5"/>
        <w:numPr>
          <w:ilvl w:val="0"/>
          <w:numId w:val="5"/>
        </w:num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u w:val="single"/>
          <w:lang w:val="el-GR"/>
        </w:rPr>
        <w:t>σχετικά δικαιολογητικά, πιστοποιητικά και βεβαιώσεις</w:t>
      </w:r>
      <w:r w:rsidRPr="00D92110">
        <w:rPr>
          <w:rFonts w:ascii="Liberation Sans Narrow" w:hAnsi="Liberation Sans Narrow" w:cs="Times New Roman"/>
          <w:sz w:val="24"/>
          <w:szCs w:val="24"/>
          <w:lang w:val="el-GR"/>
        </w:rPr>
        <w:t xml:space="preserve"> που τεκμηριώνουν την ύπαρξη των δηλωθέντων στην αίτηση προσόντων και κοινωνικών κριτηρίων. </w:t>
      </w:r>
    </w:p>
    <w:p w14:paraId="1F417BF6" w14:textId="18C3B3F6" w:rsidR="00C43772" w:rsidRDefault="001C5F75" w:rsidP="002E2041">
      <w:pPr>
        <w:spacing w:after="120" w:line="276" w:lineRule="auto"/>
        <w:rPr>
          <w:rFonts w:ascii="Liberation Sans Narrow" w:hAnsi="Liberation Sans Narrow" w:cs="Times New Roman"/>
          <w:sz w:val="24"/>
          <w:szCs w:val="24"/>
          <w:lang w:val="el-GR"/>
        </w:rPr>
      </w:pPr>
      <w:r w:rsidRPr="00D92110">
        <w:rPr>
          <w:rFonts w:ascii="Liberation Sans Narrow" w:hAnsi="Liberation Sans Narrow" w:cs="Times New Roman"/>
          <w:sz w:val="24"/>
          <w:szCs w:val="24"/>
          <w:lang w:val="el-GR"/>
        </w:rPr>
        <w:t>Τα δικαιολογητικά θα κατατεθούν αρχικά σε ηλεκτρονική μορφή και εν συνεχεία, εφόσον ο υποψήφιος επιλεγεί προς σύναψη σύμβασης, σε πρωτότυπα ή επικυρωμένα αντίγραφα</w:t>
      </w:r>
      <w:r w:rsidR="00007968">
        <w:rPr>
          <w:rFonts w:ascii="Liberation Sans Narrow" w:hAnsi="Liberation Sans Narrow" w:cs="Times New Roman"/>
          <w:sz w:val="24"/>
          <w:szCs w:val="24"/>
          <w:lang w:val="el-GR"/>
        </w:rPr>
        <w:t>.</w:t>
      </w:r>
    </w:p>
    <w:p w14:paraId="220D653A" w14:textId="5D598A82" w:rsidR="00C50718" w:rsidRPr="00007968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Δηλώνω υπεύθυνα ότι τα ανωτέρω στοιχεία που υπέβαλλα είναι αληθή και ακριβή</w:t>
      </w:r>
      <w:r w:rsidR="00007968" w:rsidRPr="0000796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59770B6" w14:textId="7DCBE54F" w:rsidR="00007968" w:rsidRDefault="0000796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C994671" w14:textId="5FAE4231" w:rsidR="00007968" w:rsidRDefault="00007968" w:rsidP="00C50718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A60549" w14:paraId="7DD6C690" w14:textId="77777777" w:rsidTr="00EC35FC">
        <w:tc>
          <w:tcPr>
            <w:tcW w:w="4814" w:type="dxa"/>
          </w:tcPr>
          <w:p w14:paraId="4FA0DF3C" w14:textId="77777777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:</w:t>
            </w:r>
          </w:p>
          <w:p w14:paraId="5CB97C53" w14:textId="77777777" w:rsidR="00A60549" w:rsidRDefault="00A60549" w:rsidP="00C50718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  <w:p w14:paraId="55F36A80" w14:textId="69A0E68C" w:rsidR="00A60549" w:rsidRDefault="00A60549" w:rsidP="00C50718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4815" w:type="dxa"/>
          </w:tcPr>
          <w:p w14:paraId="76498741" w14:textId="194A1678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</w:t>
            </w: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:</w:t>
            </w:r>
          </w:p>
        </w:tc>
      </w:tr>
      <w:tr w:rsidR="00A60549" w14:paraId="73DD535C" w14:textId="77777777" w:rsidTr="00EC35FC">
        <w:tc>
          <w:tcPr>
            <w:tcW w:w="4814" w:type="dxa"/>
          </w:tcPr>
          <w:p w14:paraId="7CA42731" w14:textId="77777777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  <w:p w14:paraId="1AC4EA77" w14:textId="189D392A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……/……./…….</w:t>
            </w:r>
          </w:p>
          <w:p w14:paraId="338C8F8E" w14:textId="3D23A02E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</w:tc>
        <w:tc>
          <w:tcPr>
            <w:tcW w:w="4815" w:type="dxa"/>
          </w:tcPr>
          <w:p w14:paraId="114752D8" w14:textId="77777777" w:rsidR="00A60549" w:rsidRDefault="00A60549" w:rsidP="00EC35FC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</w:p>
          <w:p w14:paraId="326BFD33" w14:textId="501349C8" w:rsidR="00A60549" w:rsidRPr="00A60549" w:rsidRDefault="00A60549" w:rsidP="00EC35FC">
            <w:pPr>
              <w:jc w:val="center"/>
              <w:rPr>
                <w:rFonts w:ascii="Liberation Sans Narrow" w:hAnsi="Liberation Sans Narrow" w:cs="Open Sans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………………………………………</w:t>
            </w:r>
          </w:p>
        </w:tc>
      </w:tr>
    </w:tbl>
    <w:p w14:paraId="23097B46" w14:textId="3DCAEB85" w:rsidR="00491A5A" w:rsidRDefault="00491A5A" w:rsidP="00491A5A">
      <w:pPr>
        <w:spacing w:after="120" w:line="264" w:lineRule="auto"/>
        <w:ind w:left="720" w:firstLine="720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CBA24E9" wp14:editId="7C26BF14">
            <wp:extent cx="4319905" cy="647700"/>
            <wp:effectExtent l="0" t="0" r="4445" b="0"/>
            <wp:docPr id="10" name="Εικόνα 10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9AB1" w14:textId="0B10EAB9" w:rsidR="00007968" w:rsidRDefault="00BE1FF1" w:rsidP="006766B1">
      <w:p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07590C12" w14:textId="63EE20A9" w:rsidR="00491A5A" w:rsidRDefault="00491A5A" w:rsidP="006766B1">
      <w:pPr>
        <w:spacing w:after="12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4167D1F4" w14:textId="77777777" w:rsidR="00491A5A" w:rsidRDefault="00491A5A" w:rsidP="006766B1">
      <w:pPr>
        <w:spacing w:after="12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0ACD21A" w14:textId="2FFA9D36" w:rsidR="00007968" w:rsidRPr="00007968" w:rsidRDefault="00007968" w:rsidP="00D159CA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</w:rPr>
      </w:pPr>
    </w:p>
    <w:p w14:paraId="76F12CD9" w14:textId="75445E00" w:rsidR="00C50718" w:rsidRDefault="00491A5A" w:rsidP="00BD6F73">
      <w:pPr>
        <w:spacing w:after="120" w:line="264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DB61FA5" wp14:editId="2EE8F341">
            <wp:extent cx="4319905" cy="647700"/>
            <wp:effectExtent l="0" t="0" r="4445" b="0"/>
            <wp:docPr id="8" name="Εικόνα 8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18DD" w14:textId="08E1C1A9" w:rsidR="00491A5A" w:rsidRDefault="00491A5A" w:rsidP="00BD6F73">
      <w:pPr>
        <w:spacing w:after="120" w:line="264" w:lineRule="auto"/>
        <w:jc w:val="center"/>
        <w:rPr>
          <w:noProof/>
        </w:rPr>
      </w:pPr>
    </w:p>
    <w:p w14:paraId="57CF2F09" w14:textId="5176D52B" w:rsidR="00491A5A" w:rsidRDefault="00491A5A" w:rsidP="00BD6F73">
      <w:pPr>
        <w:spacing w:after="120" w:line="264" w:lineRule="auto"/>
        <w:jc w:val="center"/>
        <w:rPr>
          <w:noProof/>
        </w:rPr>
      </w:pPr>
    </w:p>
    <w:p w14:paraId="56DCAABD" w14:textId="77777777" w:rsidR="00491A5A" w:rsidRDefault="00491A5A" w:rsidP="00BD6F73">
      <w:pPr>
        <w:spacing w:after="120" w:line="264" w:lineRule="auto"/>
        <w:jc w:val="center"/>
        <w:rPr>
          <w:noProof/>
        </w:rPr>
      </w:pPr>
    </w:p>
    <w:tbl>
      <w:tblPr>
        <w:tblStyle w:val="a6"/>
        <w:tblpPr w:leftFromText="180" w:rightFromText="180" w:vertAnchor="text" w:horzAnchor="page" w:tblpXSpec="center" w:tblpY="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5245"/>
      </w:tblGrid>
      <w:tr w:rsidR="00BD6F73" w:rsidRPr="006766B1" w14:paraId="7ABEC6F7" w14:textId="77777777" w:rsidTr="00D159CA">
        <w:tc>
          <w:tcPr>
            <w:tcW w:w="1276" w:type="dxa"/>
            <w:shd w:val="clear" w:color="auto" w:fill="auto"/>
          </w:tcPr>
          <w:p w14:paraId="08B3C37B" w14:textId="77777777" w:rsidR="00BD6F73" w:rsidRPr="00044B55" w:rsidRDefault="00BD6F73" w:rsidP="00BD6F73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bookmarkStart w:id="1" w:name="_Hlk55410401"/>
            <w:r w:rsidRPr="00044B55">
              <w:rPr>
                <w:rFonts w:ascii="Liberation Sans Narrow" w:hAnsi="Liberation Sans Narrow" w:cs="Open Sans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E3F7DB" wp14:editId="5BA8456E">
                  <wp:extent cx="666750" cy="666750"/>
                  <wp:effectExtent l="0" t="0" r="0" b="0"/>
                  <wp:docPr id="1" name="Εικόνα 1" descr="Προσβάσιμο αρχείο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cessible-PDF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735F018C" w14:textId="77777777" w:rsidR="00BD6F73" w:rsidRPr="00044B55" w:rsidRDefault="00BD6F73" w:rsidP="00BD6F73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proofErr w:type="spellStart"/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Προσβάσιμο</w:t>
            </w:r>
            <w:proofErr w:type="spellEnd"/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αρχείο 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n-GB"/>
              </w:rPr>
              <w:t>Adobe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n-GB"/>
              </w:rPr>
              <w:t>PDF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(*.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n-GB"/>
              </w:rPr>
              <w:t>pdf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)</w:t>
            </w:r>
          </w:p>
          <w:p w14:paraId="1ECB5D16" w14:textId="77777777" w:rsidR="00BD6F73" w:rsidRPr="00044B55" w:rsidRDefault="00BD6F73" w:rsidP="00BD6F73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Το παρόν αρχείο ελέγχθηκε με το εργαλείο 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n-GB"/>
              </w:rPr>
              <w:t>Adobe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l-GR"/>
              </w:rPr>
              <w:t xml:space="preserve"> 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n-GB"/>
              </w:rPr>
              <w:t>Accessibility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l-GR"/>
              </w:rPr>
              <w:t xml:space="preserve"> </w:t>
            </w:r>
            <w:r w:rsidRPr="00044B55">
              <w:rPr>
                <w:rFonts w:ascii="Liberation Sans Narrow" w:hAnsi="Liberation Sans Narrow" w:cs="Open Sans"/>
                <w:b/>
                <w:bCs/>
                <w:i/>
                <w:sz w:val="24"/>
                <w:szCs w:val="24"/>
                <w:lang w:val="en-GB"/>
              </w:rPr>
              <w:t>Checker</w:t>
            </w:r>
            <w:r w:rsidRPr="00044B55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 xml:space="preserve"> και δε βρέθηκαν θέματα προσβασιμότητας. Τα άτομα με αναπηρία δε θα αντιμετωπίζουν δυσκολίες στην ανάγνωσή του</w:t>
            </w:r>
          </w:p>
        </w:tc>
      </w:tr>
      <w:bookmarkEnd w:id="1"/>
    </w:tbl>
    <w:p w14:paraId="318A3C8E" w14:textId="37F92D11" w:rsidR="00BD6F73" w:rsidRDefault="00BD6F73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6D42C6BB" w14:textId="35CEE0CE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5C9315D4" w14:textId="11B93B70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0A29EDDD" w14:textId="77777777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41F20C18" w14:textId="7DC6DA8B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50BB00EE" w14:textId="311F7CCF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2003DC94" w14:textId="4F31E944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48CEA4D4" w14:textId="3A962BAA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2E15D9A6" w14:textId="174B7452" w:rsidR="00491A5A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44BA3E69" w14:textId="77777777" w:rsidR="00491A5A" w:rsidRPr="00BD6F73" w:rsidRDefault="00491A5A" w:rsidP="00BD6F73">
      <w:pPr>
        <w:tabs>
          <w:tab w:val="left" w:pos="3228"/>
        </w:tabs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4B7BEE6A" w14:textId="47C0887F" w:rsidR="0097026F" w:rsidRPr="00BA095D" w:rsidRDefault="0097026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97026F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62872" w14:textId="77777777" w:rsidR="0056517E" w:rsidRDefault="0056517E" w:rsidP="00160462">
      <w:pPr>
        <w:spacing w:after="0" w:line="240" w:lineRule="auto"/>
      </w:pPr>
      <w:r>
        <w:separator/>
      </w:r>
    </w:p>
  </w:endnote>
  <w:endnote w:type="continuationSeparator" w:id="0">
    <w:p w14:paraId="1AD3B14A" w14:textId="77777777" w:rsidR="0056517E" w:rsidRDefault="0056517E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28DE86E-40BA-4E33-820E-0E882D7B8623}"/>
    <w:embedBold r:id="rId2" w:fontKey="{ECB12AD5-FB4E-4422-BC39-D348D145E2FC}"/>
    <w:embedBoldItalic r:id="rId3" w:fontKey="{ED5A913D-BEEB-4874-B239-8C98575CB194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4" w:fontKey="{F0DD3392-CAB0-4B19-B506-156078532E56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5" w:fontKey="{A8BA5FCE-49C6-4AE8-9A60-66F14397633B}"/>
    <w:embedBold r:id="rId6" w:fontKey="{555C7735-1C06-4A5B-BF26-C5B6038865C7}"/>
    <w:embedItalic r:id="rId7" w:fontKey="{6AE1BF0F-D150-4678-B157-059EBD39222C}"/>
    <w:embedBoldItalic r:id="rId8" w:fontKey="{ADFBC14D-42A3-426F-A186-A78F9544F85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A6B40BBB-6C0B-4388-841B-7CF80E9DD584}"/>
    <w:embedBold r:id="rId10" w:fontKey="{88A6E26F-1383-4E37-8E44-D40E75E032FA}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11" w:fontKey="{B8BA2A30-A540-4A60-B99C-4992413074AB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ACD919A5-D88D-4443-ADFA-73A038497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C170A" w14:textId="77777777" w:rsidR="0056517E" w:rsidRDefault="0056517E" w:rsidP="00160462">
      <w:pPr>
        <w:spacing w:after="0" w:line="240" w:lineRule="auto"/>
      </w:pPr>
      <w:r>
        <w:separator/>
      </w:r>
    </w:p>
  </w:footnote>
  <w:footnote w:type="continuationSeparator" w:id="0">
    <w:p w14:paraId="7A34B4CC" w14:textId="77777777" w:rsidR="0056517E" w:rsidRDefault="0056517E" w:rsidP="00160462">
      <w:pPr>
        <w:spacing w:after="0" w:line="240" w:lineRule="auto"/>
      </w:pPr>
      <w:r>
        <w:continuationSeparator/>
      </w:r>
    </w:p>
  </w:footnote>
  <w:footnote w:id="1">
    <w:p w14:paraId="49226602" w14:textId="77777777" w:rsidR="00BA095D" w:rsidRPr="00B5576B" w:rsidRDefault="00BA095D" w:rsidP="00B5576B">
      <w:pPr>
        <w:pStyle w:val="a9"/>
        <w:jc w:val="both"/>
        <w:rPr>
          <w:rFonts w:ascii="Liberation Sans Narrow" w:hAnsi="Liberation Sans Narrow"/>
          <w:sz w:val="18"/>
          <w:szCs w:val="18"/>
          <w:lang w:val="el-GR"/>
        </w:rPr>
      </w:pPr>
      <w:r w:rsidRPr="00B5576B">
        <w:rPr>
          <w:rStyle w:val="aa"/>
          <w:rFonts w:ascii="Liberation Sans Narrow" w:hAnsi="Liberation Sans Narrow"/>
          <w:sz w:val="18"/>
          <w:szCs w:val="18"/>
        </w:rPr>
        <w:footnoteRef/>
      </w:r>
      <w:r w:rsidRPr="00B5576B">
        <w:rPr>
          <w:rFonts w:ascii="Liberation Sans Narrow" w:hAnsi="Liberation Sans Narrow"/>
          <w:sz w:val="18"/>
          <w:szCs w:val="18"/>
          <w:lang w:val="el-GR"/>
        </w:rPr>
        <w:t xml:space="preserve"> Η εξειδίκευση προκύπτει από τον τίτλο που Μεταπτυχιακού Προγράμματος ή/και από τη θεματολογία της διπλωματικής εργασίας.</w:t>
      </w:r>
    </w:p>
  </w:footnote>
  <w:footnote w:id="2">
    <w:p w14:paraId="47B0377D" w14:textId="77777777" w:rsidR="00BA095D" w:rsidRPr="007808AE" w:rsidRDefault="00BA095D" w:rsidP="00B5576B">
      <w:pPr>
        <w:pStyle w:val="a9"/>
        <w:jc w:val="both"/>
        <w:rPr>
          <w:lang w:val="el-GR"/>
        </w:rPr>
      </w:pPr>
      <w:r w:rsidRPr="00B5576B">
        <w:rPr>
          <w:rStyle w:val="aa"/>
          <w:rFonts w:ascii="Liberation Sans Narrow" w:hAnsi="Liberation Sans Narrow"/>
          <w:sz w:val="18"/>
          <w:szCs w:val="18"/>
        </w:rPr>
        <w:footnoteRef/>
      </w:r>
      <w:r w:rsidRPr="00B5576B">
        <w:rPr>
          <w:rFonts w:ascii="Liberation Sans Narrow" w:hAnsi="Liberation Sans Narrow"/>
          <w:sz w:val="18"/>
          <w:szCs w:val="18"/>
          <w:lang w:val="el-GR"/>
        </w:rPr>
        <w:t xml:space="preserve"> </w:t>
      </w:r>
      <w:r w:rsidRPr="00B5576B">
        <w:rPr>
          <w:rFonts w:ascii="Liberation Sans Narrow" w:hAnsi="Liberation Sans Narrow"/>
          <w:sz w:val="18"/>
          <w:szCs w:val="18"/>
          <w:lang w:val="el-GR"/>
        </w:rPr>
        <w:t>Λογίζεται η εμπειρία στην εξυπηρέτηση, υποστήριξη, ενδυνάμωση, δικτύωση κ.λπ. των ατόμων με αναπηρία, χρόνιες παθήσεις και των οικογενειών τους σε οποιονδήποτε φορέα ΝΠΔΔ και ΝΠΙΔ.</w:t>
      </w:r>
      <w:r w:rsidRPr="007808AE">
        <w:rPr>
          <w:lang w:val="el-GR"/>
        </w:rPr>
        <w:t xml:space="preserve">    </w:t>
      </w:r>
    </w:p>
  </w:footnote>
  <w:footnote w:id="3">
    <w:p w14:paraId="4E4D8B4E" w14:textId="43187A6F" w:rsidR="00BA095D" w:rsidRDefault="00BA095D" w:rsidP="00A60549">
      <w:pPr>
        <w:pStyle w:val="a9"/>
        <w:jc w:val="both"/>
        <w:rPr>
          <w:rFonts w:ascii="Liberation Sans Narrow" w:hAnsi="Liberation Sans Narrow"/>
          <w:sz w:val="18"/>
          <w:szCs w:val="18"/>
          <w:lang w:val="el-GR"/>
        </w:rPr>
      </w:pPr>
      <w:r w:rsidRPr="00A60549">
        <w:rPr>
          <w:rStyle w:val="aa"/>
          <w:rFonts w:ascii="Liberation Sans Narrow" w:hAnsi="Liberation Sans Narrow"/>
          <w:sz w:val="18"/>
          <w:szCs w:val="18"/>
        </w:rPr>
        <w:footnoteRef/>
      </w:r>
      <w:r w:rsidRPr="00A60549">
        <w:rPr>
          <w:rFonts w:ascii="Liberation Sans Narrow" w:hAnsi="Liberation Sans Narrow"/>
          <w:sz w:val="18"/>
          <w:szCs w:val="18"/>
          <w:lang w:val="el-GR"/>
        </w:rPr>
        <w:t xml:space="preserve"> </w:t>
      </w:r>
      <w:r w:rsidRPr="00A60549">
        <w:rPr>
          <w:rFonts w:ascii="Liberation Sans Narrow" w:hAnsi="Liberation Sans Narrow"/>
          <w:sz w:val="18"/>
          <w:szCs w:val="18"/>
          <w:lang w:val="el-GR"/>
        </w:rPr>
        <w:t>Μόνο στην περίπτωση που το άτομο δεν διαβιεί σε κλειστή δομή φιλοξενίας. Η παρούσα δήλωση τεκμηριώνεται με υπεύθυνη δήλωση του υποψηφίου.</w:t>
      </w:r>
    </w:p>
    <w:p w14:paraId="1D1DCDF1" w14:textId="77777777" w:rsidR="006766B1" w:rsidRPr="00A60549" w:rsidRDefault="006766B1" w:rsidP="00A60549">
      <w:pPr>
        <w:pStyle w:val="a9"/>
        <w:jc w:val="both"/>
        <w:rPr>
          <w:rFonts w:ascii="Liberation Sans Narrow" w:hAnsi="Liberation Sans Narrow"/>
          <w:sz w:val="18"/>
          <w:szCs w:val="18"/>
          <w:lang w:val="el-G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2"/>
  </w:num>
  <w:num w:numId="4" w16cid:durableId="1225918678">
    <w:abstractNumId w:val="3"/>
  </w:num>
  <w:num w:numId="5" w16cid:durableId="1932658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86533"/>
    <w:rsid w:val="00091DE8"/>
    <w:rsid w:val="00095321"/>
    <w:rsid w:val="000C4175"/>
    <w:rsid w:val="000F720D"/>
    <w:rsid w:val="00122691"/>
    <w:rsid w:val="001241AC"/>
    <w:rsid w:val="0014602C"/>
    <w:rsid w:val="001567EF"/>
    <w:rsid w:val="00160462"/>
    <w:rsid w:val="0016416C"/>
    <w:rsid w:val="001C5F75"/>
    <w:rsid w:val="001D730D"/>
    <w:rsid w:val="002253CE"/>
    <w:rsid w:val="0024060A"/>
    <w:rsid w:val="00253C1A"/>
    <w:rsid w:val="002604E0"/>
    <w:rsid w:val="00282EB8"/>
    <w:rsid w:val="002E2041"/>
    <w:rsid w:val="00300F4D"/>
    <w:rsid w:val="00314849"/>
    <w:rsid w:val="00315AF6"/>
    <w:rsid w:val="003372BB"/>
    <w:rsid w:val="00350F1F"/>
    <w:rsid w:val="003B079F"/>
    <w:rsid w:val="003E24FE"/>
    <w:rsid w:val="00415DB2"/>
    <w:rsid w:val="0044432E"/>
    <w:rsid w:val="00447CF0"/>
    <w:rsid w:val="00454419"/>
    <w:rsid w:val="00491A5A"/>
    <w:rsid w:val="004B2D14"/>
    <w:rsid w:val="004B50FC"/>
    <w:rsid w:val="0051558E"/>
    <w:rsid w:val="00521DA8"/>
    <w:rsid w:val="00525249"/>
    <w:rsid w:val="00543282"/>
    <w:rsid w:val="0056517E"/>
    <w:rsid w:val="0058305F"/>
    <w:rsid w:val="005858D1"/>
    <w:rsid w:val="005E1F6A"/>
    <w:rsid w:val="00602B73"/>
    <w:rsid w:val="006766B1"/>
    <w:rsid w:val="006E5DC8"/>
    <w:rsid w:val="007225BD"/>
    <w:rsid w:val="00750162"/>
    <w:rsid w:val="00761E97"/>
    <w:rsid w:val="007661AA"/>
    <w:rsid w:val="007962C6"/>
    <w:rsid w:val="007D342A"/>
    <w:rsid w:val="007E1ED6"/>
    <w:rsid w:val="007E61E0"/>
    <w:rsid w:val="007F210E"/>
    <w:rsid w:val="008508B6"/>
    <w:rsid w:val="0086272E"/>
    <w:rsid w:val="00884405"/>
    <w:rsid w:val="00890BA8"/>
    <w:rsid w:val="008B6C56"/>
    <w:rsid w:val="008E09A1"/>
    <w:rsid w:val="0090243D"/>
    <w:rsid w:val="00903894"/>
    <w:rsid w:val="00932053"/>
    <w:rsid w:val="00943265"/>
    <w:rsid w:val="0097026F"/>
    <w:rsid w:val="009B6919"/>
    <w:rsid w:val="009D4B36"/>
    <w:rsid w:val="00A02BD2"/>
    <w:rsid w:val="00A45DA5"/>
    <w:rsid w:val="00A60549"/>
    <w:rsid w:val="00AE6A9F"/>
    <w:rsid w:val="00AE6D5A"/>
    <w:rsid w:val="00B5576B"/>
    <w:rsid w:val="00B636AB"/>
    <w:rsid w:val="00B83CA8"/>
    <w:rsid w:val="00B86EEC"/>
    <w:rsid w:val="00BA095D"/>
    <w:rsid w:val="00BB7EA9"/>
    <w:rsid w:val="00BD1FEA"/>
    <w:rsid w:val="00BD6F73"/>
    <w:rsid w:val="00BE1FF1"/>
    <w:rsid w:val="00C43772"/>
    <w:rsid w:val="00C50718"/>
    <w:rsid w:val="00C65D1D"/>
    <w:rsid w:val="00CA3430"/>
    <w:rsid w:val="00CD5716"/>
    <w:rsid w:val="00D10552"/>
    <w:rsid w:val="00D159CA"/>
    <w:rsid w:val="00D57507"/>
    <w:rsid w:val="00D858C1"/>
    <w:rsid w:val="00D911F6"/>
    <w:rsid w:val="00D92110"/>
    <w:rsid w:val="00D926FD"/>
    <w:rsid w:val="00D94787"/>
    <w:rsid w:val="00D9688F"/>
    <w:rsid w:val="00DE7535"/>
    <w:rsid w:val="00E25409"/>
    <w:rsid w:val="00E52079"/>
    <w:rsid w:val="00E665F8"/>
    <w:rsid w:val="00EA4738"/>
    <w:rsid w:val="00EC35FC"/>
    <w:rsid w:val="00EC4ABC"/>
    <w:rsid w:val="00EE6385"/>
    <w:rsid w:val="00EE66C9"/>
    <w:rsid w:val="00F04D12"/>
    <w:rsid w:val="00F72BAA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67</TotalTime>
  <Pages>6</Pages>
  <Words>1136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officeuser</cp:lastModifiedBy>
  <cp:revision>7</cp:revision>
  <cp:lastPrinted>2022-09-23T09:51:00Z</cp:lastPrinted>
  <dcterms:created xsi:type="dcterms:W3CDTF">2022-09-23T11:53:00Z</dcterms:created>
  <dcterms:modified xsi:type="dcterms:W3CDTF">2022-10-07T13:11:00Z</dcterms:modified>
</cp:coreProperties>
</file>