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67897" w14:textId="0A231800" w:rsidR="004B50FC" w:rsidRPr="00BA095D" w:rsidRDefault="00622F51" w:rsidP="005E1F6A">
      <w:pPr>
        <w:spacing w:before="20" w:after="480" w:line="288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sectPr w:rsidR="004B50FC" w:rsidRPr="00BA095D" w:rsidSect="00BD1FE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1"/>
          <w:pgMar w:top="3403" w:right="851" w:bottom="1843" w:left="1276" w:header="709" w:footer="709" w:gutter="0"/>
          <w:cols w:space="708"/>
          <w:titlePg/>
          <w:docGrid w:linePitch="360"/>
        </w:sect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ab/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ab/>
      </w:r>
    </w:p>
    <w:p w14:paraId="3FC9ED7E" w14:textId="40A8C6FA" w:rsidR="001A5945" w:rsidRPr="0047693A" w:rsidRDefault="00B32C8C" w:rsidP="001A5945">
      <w:pPr>
        <w:spacing w:after="400" w:line="264" w:lineRule="auto"/>
        <w:ind w:left="1440" w:firstLine="720"/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</w:pPr>
      <w:r w:rsidRPr="0047693A">
        <w:rPr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  <w:t>ΑΙΤΗΣΗ ΣΥΜΜΕΤΟΧΗΣ</w:t>
      </w:r>
      <w:r w:rsidR="008E09A1" w:rsidRPr="0047693A">
        <w:rPr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  <w:t xml:space="preserve"> </w:t>
      </w:r>
      <w:bookmarkStart w:id="0" w:name="_Hlk114044755"/>
      <w:r w:rsidR="008E09A1" w:rsidRPr="0047693A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>Πακέτου Εργασίας (Π.Ε.) 1</w:t>
      </w:r>
      <w:bookmarkEnd w:id="0"/>
    </w:p>
    <w:p w14:paraId="181521C0" w14:textId="160BC3F8" w:rsidR="00C50718" w:rsidRPr="00A62E32" w:rsidRDefault="00C50718" w:rsidP="00C50718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Προσωπικά Στοιχεία</w:t>
      </w:r>
    </w:p>
    <w:p w14:paraId="4301D5E1" w14:textId="7FDB7738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Επώνυμο: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………………………………………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 Όνομα: 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</w:t>
      </w:r>
    </w:p>
    <w:p w14:paraId="4616EB82" w14:textId="26D96CB7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Όνομα και επώνυμο πατέρα 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…………………………………………………………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…..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7855A8D3" w14:textId="12F18F35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Όνομα και επώνυμο μητέρας 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...………………………………………………………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……...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6C3B2F41" w14:textId="34BAE712" w:rsidR="00525249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Ημερομηνία Γέννησης (</w:t>
      </w:r>
      <w:proofErr w:type="spellStart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ηη</w:t>
      </w:r>
      <w:proofErr w:type="spellEnd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/</w:t>
      </w:r>
      <w:proofErr w:type="spellStart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μμ</w:t>
      </w:r>
      <w:proofErr w:type="spellEnd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/</w:t>
      </w:r>
      <w:proofErr w:type="spellStart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εεεε</w:t>
      </w:r>
      <w:proofErr w:type="spellEnd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) 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…..…………………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……… 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Α.Δ.Τ.: ………………………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013F76A2" w14:textId="08A72241" w:rsidR="0042304C" w:rsidRPr="0053769F" w:rsidRDefault="0042304C" w:rsidP="001A5945">
      <w:pPr>
        <w:spacing w:after="24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Α.Μ.Κ.Α.</w:t>
      </w:r>
      <w:r w:rsidRP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: 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</w:t>
      </w:r>
      <w:r w:rsidR="00F45C87" w:rsidRP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Α.Φ.Μ.</w:t>
      </w:r>
      <w:r w:rsidRP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: 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…………………………………………………</w:t>
      </w:r>
      <w:r w:rsid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</w:t>
      </w:r>
      <w:r w:rsidR="00F45C87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..</w:t>
      </w:r>
    </w:p>
    <w:p w14:paraId="5137EFDF" w14:textId="55867FF6" w:rsidR="001D730D" w:rsidRPr="00A62E32" w:rsidRDefault="001D730D" w:rsidP="00A62E32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Στοιχεία</w:t>
      </w:r>
      <w:r w:rsidR="00C50718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 </w:t>
      </w:r>
      <w:r w:rsidR="00A62E32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Διαμονής</w:t>
      </w:r>
      <w:r w:rsidR="00C50718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 </w:t>
      </w:r>
    </w:p>
    <w:p w14:paraId="3CC3FE95" w14:textId="0A114111" w:rsidR="001D730D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Οδός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……………………….……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Αριθμός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...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……..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ΤΚ: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………….</w:t>
      </w:r>
      <w:r w:rsid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Πόλη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</w:t>
      </w:r>
    </w:p>
    <w:p w14:paraId="24072B60" w14:textId="4F443BE5" w:rsidR="001D730D" w:rsidRPr="0053769F" w:rsidRDefault="001D730D" w:rsidP="001A5945">
      <w:pPr>
        <w:spacing w:after="24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Περιφερειακή Ενότητα:</w:t>
      </w:r>
      <w:r w:rsidR="0042304C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="0042304C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Περιφέρεια:</w:t>
      </w:r>
      <w:r w:rsidR="0042304C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……………………………….</w:t>
      </w:r>
    </w:p>
    <w:p w14:paraId="135B1BE5" w14:textId="77777777" w:rsidR="00525249" w:rsidRPr="00A62E32" w:rsidRDefault="001D730D" w:rsidP="00A62E32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Στοιχεία </w:t>
      </w:r>
      <w:r w:rsidR="00C50718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Επικοινωνίας </w:t>
      </w:r>
    </w:p>
    <w:p w14:paraId="6BD30984" w14:textId="22BA83E8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Κινητό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proofErr w:type="spellStart"/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Τηλ</w:t>
      </w:r>
      <w:proofErr w:type="spellEnd"/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.: ….…………………………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………….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Σταθερό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proofErr w:type="spellStart"/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Τηλ</w:t>
      </w:r>
      <w:proofErr w:type="spellEnd"/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……………………..</w:t>
      </w:r>
    </w:p>
    <w:p w14:paraId="69336108" w14:textId="3785D7D5" w:rsidR="00C50718" w:rsidRDefault="0086272E" w:rsidP="001A5945">
      <w:pPr>
        <w:spacing w:after="24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Email: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….………………………………………</w:t>
      </w:r>
    </w:p>
    <w:p w14:paraId="58B53783" w14:textId="4906D8F6" w:rsidR="00A62E32" w:rsidRPr="00A62E32" w:rsidRDefault="00A62E32" w:rsidP="00A62E32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Ιδιότητα</w:t>
      </w:r>
      <w:r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 </w:t>
      </w:r>
    </w:p>
    <w:p w14:paraId="24B5E9F6" w14:textId="3E8FA599" w:rsidR="006F563E" w:rsidRPr="0047693A" w:rsidRDefault="00A66290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Αιρετό Στέλεχος</w:t>
      </w:r>
      <w:r w:rsidR="0047693A" w:rsidRP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(</w:t>
      </w:r>
      <w:r w:rsid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σημειώστε το</w:t>
      </w:r>
      <w:r w:rsidR="00B3777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ν</w:t>
      </w:r>
      <w:r w:rsid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φορέα εκπροσώπησης)</w:t>
      </w:r>
      <w:r w:rsidRP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</w:t>
      </w:r>
      <w:r w:rsidR="00F45C87" w:rsidRP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……………………………………….…………………………………………………</w:t>
      </w:r>
    </w:p>
    <w:p w14:paraId="2F5EF70E" w14:textId="2A23FC67" w:rsidR="002253CE" w:rsidRPr="00F45C87" w:rsidRDefault="00CD09F6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Εργαζόμενος</w:t>
      </w:r>
      <w:r w:rsid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="0047693A" w:rsidRP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(</w:t>
      </w:r>
      <w:r w:rsid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σημειώστε το</w:t>
      </w:r>
      <w:r w:rsidR="00B3777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ν</w:t>
      </w:r>
      <w:r w:rsid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φορέα εκπροσώπησης)</w:t>
      </w:r>
      <w:r w:rsidR="0047693A" w:rsidRP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……………………………………………………………………………………………………</w:t>
      </w:r>
      <w:r w:rsid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="00F45C87" w:rsidRP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..</w:t>
      </w:r>
    </w:p>
    <w:p w14:paraId="1EA3E749" w14:textId="77777777" w:rsidR="001A5945" w:rsidRDefault="001A5945" w:rsidP="00A62E32">
      <w:pPr>
        <w:spacing w:after="120" w:line="276" w:lineRule="auto"/>
        <w:jc w:val="both"/>
        <w:rPr>
          <w:rFonts w:ascii="Liberation Sans Narrow" w:eastAsia="Times New Roman" w:hAnsi="Liberation Sans Narrow" w:cs="Times New Roman"/>
          <w:lang w:val="el-GR" w:eastAsia="el-GR"/>
        </w:rPr>
      </w:pPr>
    </w:p>
    <w:p w14:paraId="5ECC1795" w14:textId="77777777" w:rsidR="001A5945" w:rsidRDefault="001A5945" w:rsidP="00A62E32">
      <w:pPr>
        <w:spacing w:after="120" w:line="276" w:lineRule="auto"/>
        <w:jc w:val="both"/>
        <w:rPr>
          <w:rFonts w:ascii="Liberation Sans Narrow" w:eastAsia="Times New Roman" w:hAnsi="Liberation Sans Narrow" w:cs="Times New Roman"/>
          <w:lang w:val="el-GR" w:eastAsia="el-GR"/>
        </w:rPr>
      </w:pPr>
    </w:p>
    <w:p w14:paraId="7630891F" w14:textId="14435C09" w:rsidR="001A5945" w:rsidRPr="00AA2406" w:rsidRDefault="00AA2406" w:rsidP="00D83D3C">
      <w:pPr>
        <w:spacing w:after="120" w:line="276" w:lineRule="auto"/>
        <w:ind w:firstLine="142"/>
        <w:jc w:val="center"/>
        <w:rPr>
          <w:rFonts w:ascii="Liberation Sans Narrow" w:eastAsia="Times New Roman" w:hAnsi="Liberation Sans Narrow" w:cs="Times New Roman"/>
          <w:lang w:val="el-GR" w:eastAsia="el-GR"/>
        </w:rPr>
      </w:pPr>
      <w:r>
        <w:rPr>
          <w:noProof/>
        </w:rPr>
        <w:drawing>
          <wp:inline distT="0" distB="0" distL="0" distR="0" wp14:anchorId="4B3F30C6" wp14:editId="6C19C0C7">
            <wp:extent cx="6120765" cy="917575"/>
            <wp:effectExtent l="0" t="0" r="0" b="0"/>
            <wp:docPr id="2" name="Εικόνα 2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 descr="Εικόνα που περιέχει κείμενο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2EF47" w14:textId="77777777" w:rsidR="001A5945" w:rsidRDefault="001A5945" w:rsidP="00A62E32">
      <w:pPr>
        <w:spacing w:after="120" w:line="276" w:lineRule="auto"/>
        <w:jc w:val="both"/>
        <w:rPr>
          <w:rFonts w:ascii="Liberation Sans Narrow" w:eastAsia="Times New Roman" w:hAnsi="Liberation Sans Narrow" w:cs="Times New Roman"/>
          <w:lang w:val="el-GR" w:eastAsia="el-GR"/>
        </w:rPr>
      </w:pPr>
    </w:p>
    <w:p w14:paraId="036A3DBC" w14:textId="0E676168" w:rsidR="00C43772" w:rsidRPr="001A5945" w:rsidRDefault="00B32C8C" w:rsidP="00A62E32">
      <w:pPr>
        <w:spacing w:after="120" w:line="276" w:lineRule="auto"/>
        <w:jc w:val="both"/>
        <w:rPr>
          <w:rFonts w:ascii="Liberation Sans Narrow" w:hAnsi="Liberation Sans Narrow" w:cs="Times New Roman"/>
          <w:bCs/>
          <w:color w:val="4472C4" w:themeColor="accent1"/>
          <w:lang w:val="el-GR" w:eastAsia="el-GR"/>
        </w:rPr>
      </w:pPr>
      <w:r w:rsidRPr="00EB265B">
        <w:rPr>
          <w:rFonts w:ascii="Liberation Sans Narrow" w:eastAsia="Times New Roman" w:hAnsi="Liberation Sans Narrow" w:cs="Times New Roman"/>
          <w:lang w:val="el-GR" w:eastAsia="el-GR"/>
        </w:rPr>
        <w:t xml:space="preserve">Με την παρούσα αίτηση εκφράζω την επιθυμία να παρακολουθήσω </w:t>
      </w:r>
      <w:r w:rsidRPr="002F0045">
        <w:rPr>
          <w:rFonts w:ascii="Liberation Sans Narrow" w:eastAsia="Times New Roman" w:hAnsi="Liberation Sans Narrow" w:cs="Times New Roman"/>
          <w:lang w:val="el-GR" w:eastAsia="el-GR"/>
        </w:rPr>
        <w:t xml:space="preserve">το </w:t>
      </w:r>
      <w:r w:rsidR="0053769F" w:rsidRPr="002F0045">
        <w:rPr>
          <w:rFonts w:ascii="Liberation Sans Narrow" w:eastAsia="Times New Roman" w:hAnsi="Liberation Sans Narrow" w:cs="Times New Roman"/>
          <w:lang w:val="el-GR" w:eastAsia="el-GR"/>
        </w:rPr>
        <w:t xml:space="preserve">εκπαιδευτικό τμήμα του </w:t>
      </w:r>
      <w:r w:rsidRPr="00EB265B">
        <w:rPr>
          <w:rFonts w:ascii="Liberation Sans Narrow" w:hAnsi="Liberation Sans Narrow" w:cs="Times New Roman"/>
          <w:lang w:val="el-GR" w:eastAsia="el-GR"/>
        </w:rPr>
        <w:t>Πακέτο</w:t>
      </w:r>
      <w:r w:rsidR="0053769F">
        <w:rPr>
          <w:rFonts w:ascii="Liberation Sans Narrow" w:hAnsi="Liberation Sans Narrow" w:cs="Times New Roman"/>
          <w:lang w:val="el-GR" w:eastAsia="el-GR"/>
        </w:rPr>
        <w:t>υ</w:t>
      </w:r>
      <w:r w:rsidRPr="00EB265B">
        <w:rPr>
          <w:rFonts w:ascii="Liberation Sans Narrow" w:hAnsi="Liberation Sans Narrow" w:cs="Times New Roman"/>
          <w:lang w:val="el-GR" w:eastAsia="el-GR"/>
        </w:rPr>
        <w:t xml:space="preserve"> Εργασίας (Π.Ε.) 1 «Πρόγραμμα εκπαίδευσης αιρετών στελεχών και εργαζομένων του αναπηρικού κινήματος στο σχεδιασμό πολιτικής για θέματα αναπηρίας» </w:t>
      </w:r>
      <w:r w:rsidR="0053769F" w:rsidRPr="002F0045">
        <w:rPr>
          <w:rFonts w:ascii="Liberation Sans Narrow" w:hAnsi="Liberation Sans Narrow" w:cs="Times New Roman"/>
          <w:bCs/>
          <w:lang w:val="el-GR" w:eastAsia="el-GR"/>
        </w:rPr>
        <w:t xml:space="preserve">των </w:t>
      </w:r>
      <w:proofErr w:type="spellStart"/>
      <w:r w:rsidR="0053769F" w:rsidRPr="002F0045">
        <w:rPr>
          <w:rFonts w:ascii="Liberation Sans Narrow" w:hAnsi="Liberation Sans Narrow" w:cs="Times New Roman"/>
          <w:bCs/>
          <w:lang w:val="el-GR" w:eastAsia="el-GR"/>
        </w:rPr>
        <w:t>Υποέργων</w:t>
      </w:r>
      <w:proofErr w:type="spellEnd"/>
      <w:r w:rsidR="0053769F" w:rsidRPr="002F0045">
        <w:rPr>
          <w:rFonts w:ascii="Liberation Sans Narrow" w:hAnsi="Liberation Sans Narrow" w:cs="Times New Roman"/>
          <w:bCs/>
          <w:lang w:val="el-GR" w:eastAsia="el-GR"/>
        </w:rPr>
        <w:t xml:space="preserve"> 1-5 με τίτλο «Εκπαιδευτικά Προγράμματα Δια Βίου Μάθησης για τα άτομα με αναπηρία, χρόνιες παθήσεις και τις οικογένειές τους» (</w:t>
      </w:r>
      <w:proofErr w:type="spellStart"/>
      <w:r w:rsidR="0053769F" w:rsidRPr="002F0045">
        <w:rPr>
          <w:rFonts w:ascii="Liberation Sans Narrow" w:hAnsi="Liberation Sans Narrow" w:cs="Times New Roman"/>
          <w:bCs/>
          <w:lang w:val="el-GR" w:eastAsia="el-GR"/>
        </w:rPr>
        <w:t>Υποέργο</w:t>
      </w:r>
      <w:proofErr w:type="spellEnd"/>
      <w:r w:rsidR="0053769F" w:rsidRPr="002F0045">
        <w:rPr>
          <w:rFonts w:ascii="Liberation Sans Narrow" w:hAnsi="Liberation Sans Narrow" w:cs="Times New Roman"/>
          <w:bCs/>
          <w:lang w:val="el-GR" w:eastAsia="el-GR"/>
        </w:rPr>
        <w:t xml:space="preserve"> 1 για την κατηγορία Περιφερειών 7-ΛΑΠ, </w:t>
      </w:r>
      <w:proofErr w:type="spellStart"/>
      <w:r w:rsidR="0053769F" w:rsidRPr="002F0045">
        <w:rPr>
          <w:rFonts w:ascii="Liberation Sans Narrow" w:hAnsi="Liberation Sans Narrow" w:cs="Times New Roman"/>
          <w:bCs/>
          <w:lang w:val="el-GR" w:eastAsia="el-GR"/>
        </w:rPr>
        <w:t>Υποέργο</w:t>
      </w:r>
      <w:proofErr w:type="spellEnd"/>
      <w:r w:rsidR="0053769F" w:rsidRPr="002F0045">
        <w:rPr>
          <w:rFonts w:ascii="Liberation Sans Narrow" w:hAnsi="Liberation Sans Narrow" w:cs="Times New Roman"/>
          <w:bCs/>
          <w:lang w:val="el-GR" w:eastAsia="el-GR"/>
        </w:rPr>
        <w:t xml:space="preserve"> 2 για την κατηγορία Περιφερειών 7-ΜΕΤ, </w:t>
      </w:r>
      <w:proofErr w:type="spellStart"/>
      <w:r w:rsidR="0053769F" w:rsidRPr="002F0045">
        <w:rPr>
          <w:rFonts w:ascii="Liberation Sans Narrow" w:hAnsi="Liberation Sans Narrow" w:cs="Times New Roman"/>
          <w:bCs/>
          <w:lang w:val="el-GR" w:eastAsia="el-GR"/>
        </w:rPr>
        <w:t>Υποέργο</w:t>
      </w:r>
      <w:proofErr w:type="spellEnd"/>
      <w:r w:rsidR="0053769F" w:rsidRPr="002F0045">
        <w:rPr>
          <w:rFonts w:ascii="Liberation Sans Narrow" w:hAnsi="Liberation Sans Narrow" w:cs="Times New Roman"/>
          <w:bCs/>
          <w:lang w:val="el-GR" w:eastAsia="el-GR"/>
        </w:rPr>
        <w:t xml:space="preserve"> 3 για την κατηγορία Περιφερειών 7-ΠΑΠ, </w:t>
      </w:r>
      <w:proofErr w:type="spellStart"/>
      <w:r w:rsidR="0053769F" w:rsidRPr="002F0045">
        <w:rPr>
          <w:rFonts w:ascii="Liberation Sans Narrow" w:hAnsi="Liberation Sans Narrow" w:cs="Times New Roman"/>
          <w:bCs/>
          <w:lang w:val="el-GR" w:eastAsia="el-GR"/>
        </w:rPr>
        <w:t>Υποέργο</w:t>
      </w:r>
      <w:proofErr w:type="spellEnd"/>
      <w:r w:rsidR="0053769F" w:rsidRPr="002F0045">
        <w:rPr>
          <w:rFonts w:ascii="Liberation Sans Narrow" w:hAnsi="Liberation Sans Narrow" w:cs="Times New Roman"/>
          <w:bCs/>
          <w:lang w:val="el-GR" w:eastAsia="el-GR"/>
        </w:rPr>
        <w:t xml:space="preserve"> 4 για την κατηγορία Περιφερειών 8-ΜΕΤ, </w:t>
      </w:r>
      <w:proofErr w:type="spellStart"/>
      <w:r w:rsidR="0053769F" w:rsidRPr="002F0045">
        <w:rPr>
          <w:rFonts w:ascii="Liberation Sans Narrow" w:hAnsi="Liberation Sans Narrow" w:cs="Times New Roman"/>
          <w:bCs/>
          <w:lang w:val="el-GR" w:eastAsia="el-GR"/>
        </w:rPr>
        <w:t>Υποέργο</w:t>
      </w:r>
      <w:proofErr w:type="spellEnd"/>
      <w:r w:rsidR="0053769F" w:rsidRPr="002F0045">
        <w:rPr>
          <w:rFonts w:ascii="Liberation Sans Narrow" w:hAnsi="Liberation Sans Narrow" w:cs="Times New Roman"/>
          <w:bCs/>
          <w:lang w:val="el-GR" w:eastAsia="el-GR"/>
        </w:rPr>
        <w:t xml:space="preserve"> 5 για την κατηγορία Περιφερειών 9-ΠΑΠ)</w:t>
      </w:r>
      <w:r w:rsidR="001A5945" w:rsidRPr="002F0045">
        <w:rPr>
          <w:rFonts w:ascii="Liberation Sans Narrow" w:hAnsi="Liberation Sans Narrow" w:cs="Times New Roman"/>
          <w:bCs/>
          <w:lang w:val="el-GR" w:eastAsia="el-GR"/>
        </w:rPr>
        <w:t>,</w:t>
      </w:r>
      <w:r w:rsidR="0053769F" w:rsidRPr="002F0045">
        <w:rPr>
          <w:rFonts w:ascii="Liberation Sans Narrow" w:hAnsi="Liberation Sans Narrow" w:cs="Times New Roman"/>
          <w:bCs/>
          <w:lang w:val="el-GR" w:eastAsia="el-GR"/>
        </w:rPr>
        <w:t xml:space="preserve"> </w:t>
      </w:r>
      <w:r w:rsidRPr="002F0045">
        <w:rPr>
          <w:rFonts w:ascii="Liberation Sans Narrow" w:hAnsi="Liberation Sans Narrow" w:cs="Times New Roman"/>
          <w:bCs/>
          <w:lang w:val="el-GR" w:eastAsia="el-GR"/>
        </w:rPr>
        <w:t xml:space="preserve">της Πράξης «Προγράμματα Δια Βίου </w:t>
      </w:r>
      <w:r w:rsidR="00622F51" w:rsidRPr="002F0045">
        <w:rPr>
          <w:rFonts w:ascii="Liberation Sans Narrow" w:hAnsi="Liberation Sans Narrow" w:cs="Times New Roman"/>
          <w:bCs/>
          <w:lang w:val="el-GR" w:eastAsia="el-GR"/>
        </w:rPr>
        <w:t xml:space="preserve"> Εκπαίδευσης για την αναπηρία και υποστηρικτικές δράσεις»</w:t>
      </w:r>
      <w:r w:rsidR="00622F51" w:rsidRPr="002F0045">
        <w:rPr>
          <w:rFonts w:ascii="Liberation Sans Narrow" w:eastAsia="Times New Roman" w:hAnsi="Liberation Sans Narrow" w:cs="Times New Roman"/>
          <w:b/>
          <w:lang w:val="el-GR" w:eastAsia="el-GR"/>
        </w:rPr>
        <w:t>,</w:t>
      </w:r>
      <w:r w:rsidR="00622F51" w:rsidRPr="002F0045">
        <w:rPr>
          <w:rFonts w:ascii="Liberation Sans Narrow" w:hAnsi="Liberation Sans Narrow"/>
          <w:bCs/>
          <w:sz w:val="24"/>
          <w:szCs w:val="24"/>
          <w:lang w:val="el-GR" w:eastAsia="el-GR"/>
        </w:rPr>
        <w:t xml:space="preserve"> </w:t>
      </w:r>
      <w:r w:rsidR="00622F51" w:rsidRPr="002F0045">
        <w:rPr>
          <w:rFonts w:ascii="Liberation Sans Narrow" w:eastAsia="Times New Roman" w:hAnsi="Liberation Sans Narrow" w:cs="Times New Roman"/>
          <w:lang w:val="el-GR" w:eastAsia="el-GR"/>
        </w:rPr>
        <w:t xml:space="preserve">με ΚΩΔ. ΟΠΣ (MIS) 5133270, </w:t>
      </w:r>
      <w:r w:rsidR="00622F51" w:rsidRPr="00EB265B">
        <w:rPr>
          <w:rFonts w:ascii="Liberation Sans Narrow" w:eastAsia="Times New Roman" w:hAnsi="Liberation Sans Narrow" w:cs="Times New Roman"/>
          <w:lang w:val="el-GR" w:eastAsia="el-GR"/>
        </w:rPr>
        <w:t>συνολικής διάρκειας 25</w:t>
      </w:r>
      <w:r w:rsidR="001A5945" w:rsidRPr="001A5945">
        <w:rPr>
          <w:rFonts w:ascii="Liberation Sans Narrow" w:hAnsi="Liberation Sans Narrow" w:cs="Times New Roman"/>
          <w:bCs/>
          <w:color w:val="4472C4" w:themeColor="accent1"/>
          <w:lang w:val="el-GR" w:eastAsia="el-GR"/>
        </w:rPr>
        <w:t xml:space="preserve"> </w:t>
      </w:r>
      <w:r w:rsidRPr="00EB265B">
        <w:rPr>
          <w:rFonts w:ascii="Liberation Sans Narrow" w:eastAsia="Times New Roman" w:hAnsi="Liberation Sans Narrow" w:cs="Times New Roman"/>
          <w:lang w:val="el-GR" w:eastAsia="el-GR"/>
        </w:rPr>
        <w:t xml:space="preserve">ωρών, που υλοποιεί </w:t>
      </w:r>
      <w:r w:rsidR="006F563E" w:rsidRPr="00EB265B">
        <w:rPr>
          <w:rFonts w:ascii="Liberation Sans Narrow" w:eastAsia="Times New Roman" w:hAnsi="Liberation Sans Narrow" w:cs="Times New Roman"/>
          <w:lang w:val="el-GR" w:eastAsia="el-GR"/>
        </w:rPr>
        <w:t>το Ινστιτούτο της Εθνικής Συνομοσπονδίας Ατόμων Με Αναπηρία &amp; Χρόνιες Παθήσεις</w:t>
      </w:r>
      <w:r w:rsidRPr="00EB265B">
        <w:rPr>
          <w:rFonts w:ascii="Liberation Sans Narrow" w:eastAsia="Times New Roman" w:hAnsi="Liberation Sans Narrow" w:cs="Times New Roman"/>
          <w:lang w:val="el-GR" w:eastAsia="el-GR"/>
        </w:rPr>
        <w:t xml:space="preserve"> </w:t>
      </w:r>
      <w:r w:rsidR="006F563E" w:rsidRPr="00EB265B">
        <w:rPr>
          <w:rFonts w:ascii="Liberation Sans Narrow" w:eastAsia="Times New Roman" w:hAnsi="Liberation Sans Narrow" w:cs="Times New Roman"/>
          <w:bCs/>
          <w:lang w:val="el-GR" w:eastAsia="el-GR"/>
        </w:rPr>
        <w:t>στην πόλη</w:t>
      </w:r>
      <w:r w:rsidR="006F563E" w:rsidRPr="00EB265B">
        <w:rPr>
          <w:rFonts w:ascii="Liberation Sans Narrow" w:eastAsia="Times New Roman" w:hAnsi="Liberation Sans Narrow" w:cs="Times New Roman"/>
          <w:b/>
          <w:lang w:val="el-GR" w:eastAsia="el-GR"/>
        </w:rPr>
        <w:t xml:space="preserve"> </w:t>
      </w:r>
      <w:r w:rsidR="00A62E32" w:rsidRPr="00EB265B">
        <w:rPr>
          <w:rFonts w:ascii="Liberation Sans Narrow" w:eastAsia="Times New Roman" w:hAnsi="Liberation Sans Narrow" w:cs="Times New Roman"/>
          <w:bCs/>
          <w:lang w:val="el-GR" w:eastAsia="el-GR"/>
        </w:rPr>
        <w:t>του/της</w:t>
      </w:r>
      <w:r w:rsidR="00EB265B" w:rsidRPr="00EB265B">
        <w:rPr>
          <w:rFonts w:ascii="Liberation Sans Narrow" w:eastAsia="Times New Roman" w:hAnsi="Liberation Sans Narrow" w:cs="Times New Roman"/>
          <w:bCs/>
          <w:lang w:val="el-GR" w:eastAsia="el-GR"/>
        </w:rPr>
        <w:t xml:space="preserve"> </w:t>
      </w:r>
      <w:r w:rsidR="00A62E32" w:rsidRPr="00EB265B">
        <w:rPr>
          <w:rFonts w:ascii="Liberation Sans Narrow" w:eastAsia="Times New Roman" w:hAnsi="Liberation Sans Narrow" w:cs="Times New Roman"/>
          <w:b/>
          <w:lang w:val="el-GR" w:eastAsia="el-GR"/>
        </w:rPr>
        <w:t>………</w:t>
      </w:r>
      <w:r w:rsidR="006F563E" w:rsidRPr="00EB265B">
        <w:rPr>
          <w:rFonts w:ascii="Liberation Sans Narrow" w:eastAsia="Times New Roman" w:hAnsi="Liberation Sans Narrow" w:cs="Times New Roman"/>
          <w:b/>
          <w:lang w:val="el-GR" w:eastAsia="el-GR"/>
        </w:rPr>
        <w:t>……………………</w:t>
      </w:r>
      <w:r w:rsidR="00A62E32" w:rsidRPr="00EB265B">
        <w:rPr>
          <w:rFonts w:ascii="Liberation Sans Narrow" w:eastAsia="Times New Roman" w:hAnsi="Liberation Sans Narrow" w:cs="Times New Roman"/>
          <w:b/>
          <w:lang w:val="el-GR" w:eastAsia="el-GR"/>
        </w:rPr>
        <w:t>……….</w:t>
      </w:r>
      <w:r w:rsidR="006F563E" w:rsidRPr="00EB265B">
        <w:rPr>
          <w:rFonts w:ascii="Liberation Sans Narrow" w:eastAsia="Times New Roman" w:hAnsi="Liberation Sans Narrow" w:cs="Times New Roman"/>
          <w:b/>
          <w:lang w:val="el-GR" w:eastAsia="el-GR"/>
        </w:rPr>
        <w:t>…</w:t>
      </w:r>
      <w:r w:rsidR="00A62E32" w:rsidRPr="00EB265B">
        <w:rPr>
          <w:rFonts w:ascii="Liberation Sans Narrow" w:eastAsia="Times New Roman" w:hAnsi="Liberation Sans Narrow" w:cs="Times New Roman"/>
          <w:b/>
          <w:lang w:val="el-GR" w:eastAsia="el-GR"/>
        </w:rPr>
        <w:t>……..</w:t>
      </w:r>
      <w:r w:rsidR="00A66290" w:rsidRPr="00EB265B">
        <w:rPr>
          <w:rFonts w:ascii="Liberation Sans Narrow" w:eastAsia="Times New Roman" w:hAnsi="Liberation Sans Narrow" w:cs="Times New Roman"/>
          <w:b/>
          <w:lang w:val="el-GR" w:eastAsia="el-GR"/>
        </w:rPr>
        <w:t xml:space="preserve"> </w:t>
      </w:r>
      <w:r w:rsidRPr="00EB265B">
        <w:rPr>
          <w:rFonts w:ascii="Liberation Sans Narrow" w:eastAsia="Times New Roman" w:hAnsi="Liberation Sans Narrow" w:cs="Times New Roman"/>
          <w:lang w:val="el-GR" w:eastAsia="el-GR"/>
        </w:rPr>
        <w:t>ως Εκπαιδευόμενος</w:t>
      </w:r>
      <w:r w:rsidR="001A5945" w:rsidRPr="001A5945">
        <w:rPr>
          <w:rFonts w:ascii="Liberation Sans Narrow" w:eastAsia="Times New Roman" w:hAnsi="Liberation Sans Narrow" w:cs="Times New Roman"/>
          <w:lang w:val="el-GR" w:eastAsia="el-GR"/>
        </w:rPr>
        <w:t>/</w:t>
      </w:r>
      <w:r w:rsidR="001A5945">
        <w:rPr>
          <w:rFonts w:ascii="Liberation Sans Narrow" w:eastAsia="Times New Roman" w:hAnsi="Liberation Sans Narrow" w:cs="Times New Roman"/>
          <w:lang w:val="el-GR" w:eastAsia="el-GR"/>
        </w:rPr>
        <w:t>η</w:t>
      </w:r>
      <w:r w:rsidRPr="00EB265B">
        <w:rPr>
          <w:rFonts w:ascii="Liberation Sans Narrow" w:eastAsia="Times New Roman" w:hAnsi="Liberation Sans Narrow" w:cs="Times New Roman"/>
          <w:lang w:val="el-GR" w:eastAsia="el-GR"/>
        </w:rPr>
        <w:t>.</w:t>
      </w:r>
    </w:p>
    <w:p w14:paraId="7CE41BC4" w14:textId="77777777" w:rsidR="00622F51" w:rsidRPr="002F0045" w:rsidRDefault="00622F51" w:rsidP="00622F51">
      <w:pPr>
        <w:spacing w:after="0"/>
        <w:jc w:val="both"/>
        <w:rPr>
          <w:rFonts w:ascii="Liberation Sans Narrow" w:hAnsi="Liberation Sans Narrow" w:cs="Times New Roman"/>
          <w:bCs/>
          <w:lang w:val="el-GR" w:eastAsia="el-GR"/>
        </w:rPr>
      </w:pPr>
      <w:r w:rsidRPr="002F0045">
        <w:rPr>
          <w:rFonts w:ascii="Liberation Sans Narrow" w:hAnsi="Liberation Sans Narrow"/>
          <w:lang w:val="el-GR"/>
        </w:rPr>
        <w:t>Το έργο συγχρηματοδοτείται από την Ελλάδα και την Ευρωπαϊκή Ένωση (Ευρωπαϊκό Κοινωνικό Ταμείο) μέσω του Επιχειρησιακού Προγράμματος «Ανάπτυξη Ανθρώπινου Δυναμικού, Εκπαίδευση και Διά Βίου Μάθηση».</w:t>
      </w:r>
    </w:p>
    <w:p w14:paraId="6B9E4F0F" w14:textId="72BC0A48" w:rsidR="00007968" w:rsidRPr="002F0045" w:rsidRDefault="00007968" w:rsidP="00007968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2F0045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                                                                                                              </w:t>
      </w:r>
    </w:p>
    <w:p w14:paraId="40ACD21A" w14:textId="78994B34" w:rsidR="00007968" w:rsidRPr="00805692" w:rsidRDefault="00007968" w:rsidP="00C50718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80569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                                                                                                                   </w:t>
      </w:r>
    </w:p>
    <w:p w14:paraId="2CA56D92" w14:textId="77777777" w:rsidR="0053769F" w:rsidRDefault="0053769F" w:rsidP="0097026F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1A5945" w:rsidRPr="00A22258" w14:paraId="262EA0F4" w14:textId="77777777" w:rsidTr="001A5945">
        <w:tc>
          <w:tcPr>
            <w:tcW w:w="9629" w:type="dxa"/>
            <w:gridSpan w:val="2"/>
          </w:tcPr>
          <w:p w14:paraId="6D2A9051" w14:textId="77777777" w:rsidR="001A5945" w:rsidRDefault="001A5945" w:rsidP="001A5945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BA095D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Δηλώνω υπεύθυνα ότι τα ανωτέρω στοιχεία που υπέβαλλα είναι αληθή και ακριβή</w:t>
            </w:r>
            <w:r w:rsidRPr="00007968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.</w:t>
            </w:r>
          </w:p>
          <w:p w14:paraId="29C92F77" w14:textId="77777777" w:rsidR="001A5945" w:rsidRDefault="001A5945" w:rsidP="0097026F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</w:p>
        </w:tc>
      </w:tr>
      <w:tr w:rsidR="001A5945" w14:paraId="37C89C54" w14:textId="77777777" w:rsidTr="001A5945">
        <w:tc>
          <w:tcPr>
            <w:tcW w:w="4814" w:type="dxa"/>
          </w:tcPr>
          <w:p w14:paraId="57905050" w14:textId="77777777" w:rsidR="001A5945" w:rsidRDefault="001A5945" w:rsidP="0097026F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ΗΜΕΡΟΜΗΝΙΑ</w:t>
            </w:r>
            <w:r w:rsidRPr="00805692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:</w:t>
            </w:r>
          </w:p>
          <w:p w14:paraId="65E1775F" w14:textId="32E35DC0" w:rsidR="001A5945" w:rsidRDefault="001A5945" w:rsidP="0097026F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</w:p>
        </w:tc>
        <w:tc>
          <w:tcPr>
            <w:tcW w:w="4815" w:type="dxa"/>
          </w:tcPr>
          <w:p w14:paraId="15AD6356" w14:textId="3D4F7528" w:rsidR="001A5945" w:rsidRDefault="001A5945" w:rsidP="0097026F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ΥΠΟΓΡΑΦΗ:</w:t>
            </w:r>
          </w:p>
        </w:tc>
      </w:tr>
      <w:tr w:rsidR="001A5945" w14:paraId="7B0F3F1A" w14:textId="77777777" w:rsidTr="001A5945">
        <w:tc>
          <w:tcPr>
            <w:tcW w:w="4814" w:type="dxa"/>
          </w:tcPr>
          <w:p w14:paraId="0D98D7BD" w14:textId="4483A1B5" w:rsidR="001A5945" w:rsidRDefault="001A5945" w:rsidP="0097026F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805692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…….…/………./……….</w:t>
            </w:r>
          </w:p>
        </w:tc>
        <w:tc>
          <w:tcPr>
            <w:tcW w:w="4815" w:type="dxa"/>
          </w:tcPr>
          <w:p w14:paraId="3B9916DF" w14:textId="2BE71542" w:rsidR="001A5945" w:rsidRDefault="001A5945" w:rsidP="0097026F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805692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………………………………………</w:t>
            </w:r>
          </w:p>
        </w:tc>
      </w:tr>
    </w:tbl>
    <w:p w14:paraId="0CAE1E88" w14:textId="77777777" w:rsidR="0053769F" w:rsidRDefault="0053769F" w:rsidP="0097026F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16A9958C" w14:textId="42648898" w:rsidR="0053769F" w:rsidRDefault="00622F51" w:rsidP="00AA2406">
      <w:pPr>
        <w:spacing w:after="120" w:line="264" w:lineRule="auto"/>
        <w:jc w:val="both"/>
        <w:rPr>
          <w:rFonts w:ascii="Liberation Sans Narrow" w:hAnsi="Liberation Sans Narrow" w:cs="Open Sans"/>
          <w:lang w:val="el-GR"/>
        </w:rPr>
      </w:pPr>
      <w:r w:rsidRPr="002F0045">
        <w:rPr>
          <w:rFonts w:ascii="Liberation Sans Narrow" w:hAnsi="Liberation Sans Narrow" w:cs="Open Sans"/>
          <w:lang w:val="el-GR"/>
        </w:rPr>
        <w:t xml:space="preserve">Όλα τα στοιχεία της αίτησης των υποψηφίων αποτελούν προσωπικά δεδομένα και ως τέτοια συλλέγονται και επεξεργάζονται αποκλειστικά και μόνο για τους σκοπούς της παρούσας πρόσκλησης. </w:t>
      </w:r>
      <w:r w:rsidRPr="002F0045">
        <w:rPr>
          <w:rFonts w:ascii="Liberation Sans Narrow" w:hAnsi="Liberation Sans Narrow" w:cs="Open Sans"/>
        </w:rPr>
        <w:t>To</w:t>
      </w:r>
      <w:r w:rsidRPr="002F0045">
        <w:rPr>
          <w:rFonts w:ascii="Liberation Sans Narrow" w:hAnsi="Liberation Sans Narrow" w:cs="Open Sans"/>
          <w:lang w:val="el-GR"/>
        </w:rPr>
        <w:t xml:space="preserve"> ΙΝ-ΕΣΑμεΑ αναλαμβάνει την υποχρέωση να μην αποκαλύπτει, κοινοποιεί, διαθέτει πληροφορίες, εμπιστευτικού χαρακτήρα ή να επιτρέπει ή να καθιστά δυνατή την πρόσβαση οποιοδήποτε τρίτου άμεσα ή έμμεσα την κοινοποίηση ή δημοσιοποίηση εμπιστευτικών πληροφοριών σε οποιονδήποτε τρίτο. Η υποχρέωση αυτή ισχύει με την επιφύλαξη της εφαρμογής διάταξης νόμου που επιτάσσει την αποκάλυψη των εν λόγω πληροφοριών. Σε κάθε περίπτωση το ΙΝ-ΕΣΑμεΑ υποχρεούται και εφαρμόζει πλήρως τους όρους και τις διατάξεις του Ευρωπαϊκού Κανονισμού για την προστασία των φυσικών προσώπων έναντι της επεξεργασίας των δεδομένων προσωπικού χαρακτήρα (ΕΕ/2016/679) και την Ελληνική Νομοθεσία.</w:t>
      </w:r>
    </w:p>
    <w:p w14:paraId="4B7BEE6A" w14:textId="585D28DC" w:rsidR="0097026F" w:rsidRPr="00BA095D" w:rsidRDefault="00AA2406" w:rsidP="001A5945">
      <w:pPr>
        <w:spacing w:after="120" w:line="264" w:lineRule="auto"/>
        <w:jc w:val="center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06A63E45" wp14:editId="379F84FA">
            <wp:extent cx="6120765" cy="917575"/>
            <wp:effectExtent l="0" t="0" r="0" b="0"/>
            <wp:docPr id="3" name="Εικόνα 3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 descr="Εικόνα που περιέχει κείμενο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026F" w:rsidRPr="00BA095D" w:rsidSect="007F210E">
      <w:type w:val="continuous"/>
      <w:pgSz w:w="11907" w:h="16840" w:code="1"/>
      <w:pgMar w:top="3402" w:right="1134" w:bottom="1843" w:left="1134" w:header="709" w:footer="1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1114EF" w14:textId="77777777" w:rsidR="00EB1E54" w:rsidRDefault="00EB1E54" w:rsidP="00160462">
      <w:pPr>
        <w:spacing w:after="0" w:line="240" w:lineRule="auto"/>
      </w:pPr>
      <w:r>
        <w:separator/>
      </w:r>
    </w:p>
  </w:endnote>
  <w:endnote w:type="continuationSeparator" w:id="0">
    <w:p w14:paraId="1BCC4F75" w14:textId="77777777" w:rsidR="00EB1E54" w:rsidRDefault="00EB1E54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9BBE78BA-2FB2-4F7E-AE69-AA9923AEE34F}"/>
    <w:embedBold r:id="rId2" w:fontKey="{B00BCB0B-0A6D-4C3D-B98C-6F0420FB1367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3" w:fontKey="{8BD08801-A685-46C9-B9B8-2038A2B099C9}"/>
  </w:font>
  <w:font w:name="Liberation Sans Narrow">
    <w:panose1 w:val="020B0606020202030204"/>
    <w:charset w:val="A1"/>
    <w:family w:val="swiss"/>
    <w:pitch w:val="variable"/>
    <w:sig w:usb0="A00002AF" w:usb1="500078FB" w:usb2="00000000" w:usb3="00000000" w:csb0="0000009F" w:csb1="00000000"/>
    <w:embedRegular r:id="rId4" w:fontKey="{5446FA0C-702A-4669-A5B8-A339ED484C54}"/>
    <w:embedBold r:id="rId5" w:fontKey="{1FF23CC9-7470-40F7-B332-E3B8FC68B92D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A85E5148-72C5-4CFC-86CF-EA7DEE879E25}"/>
    <w:embedBold r:id="rId7" w:fontKey="{08913DE3-C32C-406A-BEC0-B40F4DF2F5E2}"/>
  </w:font>
  <w:font w:name="Roboto Condensed">
    <w:charset w:val="00"/>
    <w:family w:val="auto"/>
    <w:pitch w:val="variable"/>
    <w:sig w:usb0="E00002FF" w:usb1="5000205B" w:usb2="00000020" w:usb3="00000000" w:csb0="0000019F" w:csb1="00000000"/>
    <w:embedRegular r:id="rId8" w:fontKey="{CC7E5CBA-9C99-4ECE-89AF-27CDF79B3D69}"/>
  </w:font>
  <w:font w:name="FontAwesom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EF4BEEF7-1750-419C-B96E-518EAC936E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4BBAC" w14:textId="77777777" w:rsidR="006E5DC8" w:rsidRDefault="006E5DC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6BCC6" w14:textId="77777777" w:rsidR="00160462" w:rsidRPr="00D10552" w:rsidRDefault="007F210E" w:rsidP="00602B73">
    <w:pPr>
      <w:pStyle w:val="a4"/>
      <w:tabs>
        <w:tab w:val="clear" w:pos="4680"/>
        <w:tab w:val="clear" w:pos="9360"/>
      </w:tabs>
      <w:ind w:left="5529" w:right="424"/>
      <w:jc w:val="right"/>
      <w:rPr>
        <w:rFonts w:ascii="Liberation Sans Narrow" w:hAnsi="Liberation Sans Narrow"/>
        <w:b/>
        <w:bCs/>
        <w:sz w:val="30"/>
        <w:szCs w:val="3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0A478098" wp14:editId="741D082E">
              <wp:simplePos x="0" y="0"/>
              <wp:positionH relativeFrom="column">
                <wp:posOffset>5844540</wp:posOffset>
              </wp:positionH>
              <wp:positionV relativeFrom="paragraph">
                <wp:posOffset>258013</wp:posOffset>
              </wp:positionV>
              <wp:extent cx="333375" cy="354330"/>
              <wp:effectExtent l="0" t="0" r="9525" b="0"/>
              <wp:wrapSquare wrapText="bothSides"/>
              <wp:docPr id="217" name="Πλαίσιο κειμένου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78C3D9" w14:textId="77777777" w:rsidR="00D10552" w:rsidRPr="00E25409" w:rsidRDefault="00D10552" w:rsidP="00D10552">
                          <w:pPr>
                            <w:jc w:val="center"/>
                            <w:rPr>
                              <w:color w:val="FFFFFF" w:themeColor="background1"/>
                              <w:lang w:val="el-GR"/>
                            </w:rPr>
                          </w:pP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478098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alt="&quot;&quot;" style="position:absolute;left:0;text-align:left;margin-left:460.2pt;margin-top:20.3pt;width:26.25pt;height:27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" filled="f" stroked="f">
              <v:textbox inset="0,,0">
                <w:txbxContent>
                  <w:p w14:paraId="2F78C3D9" w14:textId="77777777" w:rsidR="00D10552" w:rsidRPr="00E25409" w:rsidRDefault="00D10552" w:rsidP="00D10552">
                    <w:pPr>
                      <w:jc w:val="center"/>
                      <w:rPr>
                        <w:color w:val="FFFFFF" w:themeColor="background1"/>
                        <w:lang w:val="el-GR"/>
                      </w:rPr>
                    </w:pP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>PAGE   \* MERGEFORMAT</w:instrTex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2</w: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6F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700224" behindDoc="1" locked="0" layoutInCell="1" allowOverlap="1" wp14:anchorId="18CFB90F" wp14:editId="73FB4119">
          <wp:simplePos x="0" y="0"/>
          <wp:positionH relativeFrom="column">
            <wp:posOffset>5203825</wp:posOffset>
          </wp:positionH>
          <wp:positionV relativeFrom="paragraph">
            <wp:posOffset>-13970</wp:posOffset>
          </wp:positionV>
          <wp:extent cx="1674495" cy="1178560"/>
          <wp:effectExtent l="0" t="0" r="0" b="2540"/>
          <wp:wrapNone/>
          <wp:docPr id="766" name="Εικόνα 7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185" t="83886"/>
                  <a:stretch/>
                </pic:blipFill>
                <pic:spPr bwMode="auto">
                  <a:xfrm>
                    <a:off x="0" y="0"/>
                    <a:ext cx="1674495" cy="117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9DD9C" w14:textId="77777777" w:rsidR="005E1F6A" w:rsidRPr="0097026F" w:rsidRDefault="0097026F" w:rsidP="0097026F">
    <w:pPr>
      <w:pStyle w:val="a4"/>
      <w:spacing w:before="120"/>
      <w:ind w:left="3827"/>
      <w:rPr>
        <w:rFonts w:ascii="Roboto Condensed" w:hAnsi="Roboto Condensed"/>
        <w:color w:val="297889"/>
        <w:lang w:val="el-GR"/>
      </w:rPr>
    </w:pPr>
    <w:r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6128" behindDoc="1" locked="0" layoutInCell="1" allowOverlap="1" wp14:anchorId="29CC2F1A" wp14:editId="1937C21A">
          <wp:simplePos x="0" y="0"/>
          <wp:positionH relativeFrom="column">
            <wp:posOffset>-1013663</wp:posOffset>
          </wp:positionH>
          <wp:positionV relativeFrom="paragraph">
            <wp:posOffset>-98425</wp:posOffset>
          </wp:positionV>
          <wp:extent cx="4503907" cy="1460489"/>
          <wp:effectExtent l="0" t="0" r="0" b="0"/>
          <wp:wrapNone/>
          <wp:docPr id="763" name="Εικόνα 7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65366" r="46417" b="-3063"/>
                  <a:stretch/>
                </pic:blipFill>
                <pic:spPr bwMode="auto">
                  <a:xfrm>
                    <a:off x="0" y="0"/>
                    <a:ext cx="4503907" cy="146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97026F">
      <w:rPr>
        <w:rFonts w:ascii="FontAwesome" w:hAnsi="FontAwesome"/>
        <w:color w:val="297889"/>
      </w:rPr>
      <w:t></w: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0B1E2821" wp14:editId="1EF634CF">
              <wp:simplePos x="0" y="0"/>
              <wp:positionH relativeFrom="column">
                <wp:posOffset>-2145375</wp:posOffset>
              </wp:positionH>
              <wp:positionV relativeFrom="paragraph">
                <wp:posOffset>-1554317</wp:posOffset>
              </wp:positionV>
              <wp:extent cx="682028" cy="223520"/>
              <wp:effectExtent l="0" t="0" r="0" b="0"/>
              <wp:wrapNone/>
              <wp:docPr id="9" name="Οβάλ 9">
                <a:hlinkClick xmlns:a="http://schemas.openxmlformats.org/drawingml/2006/main" r:id="rId2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028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DD13773" id="Οβάλ 9" o:spid="_x0000_s1026" alt="&quot;&quot;" href="http://www.in-esamea.gr/" style="position:absolute;margin-left:-168.95pt;margin-top:-122.4pt;width:53.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654B33A" wp14:editId="5A6CA397">
              <wp:simplePos x="0" y="0"/>
              <wp:positionH relativeFrom="column">
                <wp:posOffset>-2151059</wp:posOffset>
              </wp:positionH>
              <wp:positionV relativeFrom="paragraph">
                <wp:posOffset>-1968010</wp:posOffset>
              </wp:positionV>
              <wp:extent cx="973455" cy="223520"/>
              <wp:effectExtent l="0" t="0" r="0" b="0"/>
              <wp:wrapNone/>
              <wp:docPr id="25" name="Οβάλ 25">
                <a:hlinkClick xmlns:a="http://schemas.openxmlformats.org/drawingml/2006/main" r:id="rId3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55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0E0A3D3" id="Οβάλ 25" o:spid="_x0000_s1026" alt="&quot;&quot;" href="mailto:info@in-esamea.gr" style="position:absolute;margin-left:-169.35pt;margin-top:-154.95pt;width:76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14CCCACC" wp14:editId="0F8CC004">
              <wp:simplePos x="0" y="0"/>
              <wp:positionH relativeFrom="column">
                <wp:posOffset>-1639659</wp:posOffset>
              </wp:positionH>
              <wp:positionV relativeFrom="paragraph">
                <wp:posOffset>-1115060</wp:posOffset>
              </wp:positionV>
              <wp:extent cx="137160" cy="180975"/>
              <wp:effectExtent l="0" t="0" r="0" b="0"/>
              <wp:wrapNone/>
              <wp:docPr id="29" name="Οβάλ 29">
                <a:hlinkClick xmlns:a="http://schemas.openxmlformats.org/drawingml/2006/main" r:id="rId4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51A4C4A8" id="Οβάλ 29" o:spid="_x0000_s1026" alt="&quot;&quot;" href="https://www.youtube.com/channel/UCc93LlOzO4714aN1Z2wghLA" style="position:absolute;margin-left:-129.1pt;margin-top:-87.8pt;width:10.8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BVOEs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25AF0D01" wp14:editId="4792B801">
              <wp:simplePos x="0" y="0"/>
              <wp:positionH relativeFrom="column">
                <wp:posOffset>-1798740</wp:posOffset>
              </wp:positionH>
              <wp:positionV relativeFrom="paragraph">
                <wp:posOffset>-1113101</wp:posOffset>
              </wp:positionV>
              <wp:extent cx="137160" cy="180975"/>
              <wp:effectExtent l="0" t="0" r="0" b="0"/>
              <wp:wrapNone/>
              <wp:docPr id="28" name="Οβάλ 28">
                <a:hlinkClick xmlns:a="http://schemas.openxmlformats.org/drawingml/2006/main" r:id="rId5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5FAE8470" id="Οβάλ 28" o:spid="_x0000_s1026" alt="&quot;&quot;" href="https://www.instagram.com/inesameagr/" style="position:absolute;margin-left:-141.65pt;margin-top:-87.65pt;width:10.8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DE7V9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62A9D3A1" wp14:editId="2828BC74">
              <wp:simplePos x="0" y="0"/>
              <wp:positionH relativeFrom="column">
                <wp:posOffset>-1969010</wp:posOffset>
              </wp:positionH>
              <wp:positionV relativeFrom="paragraph">
                <wp:posOffset>-1113736</wp:posOffset>
              </wp:positionV>
              <wp:extent cx="132080" cy="180975"/>
              <wp:effectExtent l="0" t="0" r="1270" b="0"/>
              <wp:wrapNone/>
              <wp:docPr id="27" name="Οβάλ 27">
                <a:hlinkClick xmlns:a="http://schemas.openxmlformats.org/drawingml/2006/main" r:id="rId6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00D48400" id="Οβάλ 27" o:spid="_x0000_s1026" alt="&quot;&quot;" href="https://twitter.com/INESAmeAGR" style="position:absolute;margin-left:-155.05pt;margin-top:-87.7pt;width:10.4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DD2765F" wp14:editId="4E13F83F">
              <wp:simplePos x="0" y="0"/>
              <wp:positionH relativeFrom="column">
                <wp:posOffset>-2150200</wp:posOffset>
              </wp:positionH>
              <wp:positionV relativeFrom="paragraph">
                <wp:posOffset>-1113826</wp:posOffset>
              </wp:positionV>
              <wp:extent cx="153035" cy="180975"/>
              <wp:effectExtent l="0" t="0" r="0" b="0"/>
              <wp:wrapNone/>
              <wp:docPr id="23" name="Οβάλ 23">
                <a:hlinkClick xmlns:a="http://schemas.openxmlformats.org/drawingml/2006/main" r:id="rId7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35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27D9085B" id="Οβάλ 23" o:spid="_x0000_s1026" alt="&quot;&quot;" href="https://www.facebook.com/INESAmeAGR" style="position:absolute;margin-left:-169.3pt;margin-top:-87.7pt;width:12.0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4080" behindDoc="1" locked="0" layoutInCell="1" allowOverlap="1" wp14:anchorId="6F276BA4" wp14:editId="56595BDA">
          <wp:simplePos x="0" y="0"/>
          <wp:positionH relativeFrom="column">
            <wp:posOffset>-2179620</wp:posOffset>
          </wp:positionH>
          <wp:positionV relativeFrom="paragraph">
            <wp:posOffset>-1115947</wp:posOffset>
          </wp:positionV>
          <wp:extent cx="744855" cy="213935"/>
          <wp:effectExtent l="0" t="0" r="0" b="0"/>
          <wp:wrapNone/>
          <wp:docPr id="764" name="Εικόνα 7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8" t="53635" r="74386" b="40468"/>
                  <a:stretch/>
                </pic:blipFill>
                <pic:spPr bwMode="auto">
                  <a:xfrm>
                    <a:off x="0" y="0"/>
                    <a:ext cx="745814" cy="21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2032" behindDoc="1" locked="0" layoutInCell="1" allowOverlap="1" wp14:anchorId="3D259BFA" wp14:editId="66DDA13B">
          <wp:simplePos x="0" y="0"/>
          <wp:positionH relativeFrom="column">
            <wp:posOffset>-2891573</wp:posOffset>
          </wp:positionH>
          <wp:positionV relativeFrom="paragraph">
            <wp:posOffset>-1255221</wp:posOffset>
          </wp:positionV>
          <wp:extent cx="733530" cy="411983"/>
          <wp:effectExtent l="0" t="0" r="0" b="7620"/>
          <wp:wrapNone/>
          <wp:docPr id="765" name="Εικόνα 76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50027" r="92193" b="38647"/>
                  <a:stretch/>
                </pic:blipFill>
                <pic:spPr bwMode="auto">
                  <a:xfrm>
                    <a:off x="0" y="0"/>
                    <a:ext cx="733861" cy="412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0F720D">
      <w:rPr>
        <w:rFonts w:ascii="Roboto Condensed" w:hAnsi="Roboto Condensed"/>
        <w:color w:val="297889"/>
        <w:lang w:val="el-GR"/>
      </w:rPr>
      <w:t xml:space="preserve"> </w:t>
    </w:r>
    <w:r w:rsidR="000F720D" w:rsidRPr="000F720D">
      <w:rPr>
        <w:rFonts w:ascii="Roboto Condensed" w:hAnsi="Roboto Condensed"/>
        <w:color w:val="297889"/>
        <w:lang w:val="el-GR"/>
      </w:rPr>
      <w:t xml:space="preserve"> </w:t>
    </w:r>
    <w:hyperlink r:id="rId8" w:history="1">
      <w:proofErr w:type="spellStart"/>
      <w:r w:rsidR="005E1F6A" w:rsidRPr="000F720D">
        <w:rPr>
          <w:rFonts w:ascii="Roboto Condensed" w:hAnsi="Roboto Condensed"/>
          <w:color w:val="297889"/>
          <w:lang w:val="el-GR"/>
        </w:rPr>
        <w:t>Λεωφ</w:t>
      </w:r>
      <w:proofErr w:type="spellEnd"/>
      <w:r w:rsidR="005E1F6A" w:rsidRPr="000F720D">
        <w:rPr>
          <w:rFonts w:ascii="Roboto Condensed" w:hAnsi="Roboto Condensed"/>
          <w:color w:val="297889"/>
          <w:lang w:val="el-GR"/>
        </w:rPr>
        <w:t xml:space="preserve">. </w:t>
      </w:r>
      <w:r w:rsidR="005E1F6A" w:rsidRPr="000F720D">
        <w:rPr>
          <w:rFonts w:ascii="Roboto Condensed" w:hAnsi="Roboto Condensed"/>
          <w:color w:val="297889"/>
          <w:lang w:val="el-GR"/>
        </w:rPr>
        <w:t>Ελ. Βενιζέλου 236, 16341 Ηλιούπολη, Αττική</w:t>
      </w:r>
    </w:hyperlink>
  </w:p>
  <w:p w14:paraId="5D277D4A" w14:textId="77777777" w:rsidR="00160462" w:rsidRPr="0097026F" w:rsidRDefault="005E1F6A" w:rsidP="0097026F">
    <w:pPr>
      <w:pStyle w:val="a4"/>
      <w:spacing w:after="120"/>
      <w:ind w:left="3827"/>
      <w:rPr>
        <w:color w:val="297889"/>
        <w:lang w:val="it-IT"/>
      </w:rPr>
    </w:pPr>
    <w:r w:rsidRPr="0097026F">
      <w:rPr>
        <w:rFonts w:ascii="FontAwesome" w:hAnsi="FontAwesome"/>
        <w:color w:val="297889"/>
        <w:lang w:val="el-GR"/>
      </w:rPr>
      <w:t></w:t>
    </w:r>
    <w:r w:rsidRPr="0097026F">
      <w:rPr>
        <w:rFonts w:ascii="Roboto Condensed" w:hAnsi="Roboto Condensed"/>
        <w:color w:val="297889"/>
        <w:lang w:val="it-IT"/>
      </w:rPr>
      <w:t xml:space="preserve"> +30 210 9946924</w:t>
    </w:r>
    <w:r w:rsidRPr="0097026F">
      <w:rPr>
        <w:color w:val="297889"/>
        <w:lang w:val="it-IT"/>
      </w:rPr>
      <w:t xml:space="preserve">   </w:t>
    </w:r>
    <w:r w:rsidR="0097026F">
      <w:rPr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  <w:lang w:val="el-GR"/>
      </w:rPr>
      <w:t></w:t>
    </w:r>
    <w:r w:rsidRPr="0097026F">
      <w:rPr>
        <w:rFonts w:ascii="Roboto Condensed" w:hAnsi="Roboto Condensed"/>
        <w:color w:val="297889"/>
        <w:lang w:val="it-IT"/>
      </w:rPr>
      <w:t xml:space="preserve"> </w:t>
    </w:r>
    <w:hyperlink r:id="rId9" w:history="1">
      <w:r w:rsidR="000F720D" w:rsidRPr="000F720D">
        <w:rPr>
          <w:rFonts w:ascii="Roboto Condensed" w:hAnsi="Roboto Condensed"/>
          <w:color w:val="297889"/>
          <w:lang w:val="it-IT"/>
        </w:rPr>
        <w:t>info@in-esamea.gr</w:t>
      </w:r>
    </w:hyperlink>
    <w:r w:rsidRPr="0097026F">
      <w:rPr>
        <w:rFonts w:ascii="Roboto Condensed" w:hAnsi="Roboto Condensed"/>
        <w:color w:val="297889"/>
        <w:lang w:val="it-IT"/>
      </w:rPr>
      <w:t xml:space="preserve">   </w:t>
    </w:r>
    <w:r w:rsid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</w:rPr>
      <w:t></w:t>
    </w:r>
    <w:r w:rsidR="00314849" w:rsidRPr="0097026F">
      <w:rPr>
        <w:rFonts w:ascii="Roboto Condensed" w:hAnsi="Roboto Condensed"/>
        <w:color w:val="297889"/>
        <w:lang w:val="it-IT"/>
      </w:rPr>
      <w:t xml:space="preserve"> </w:t>
    </w:r>
    <w:hyperlink r:id="rId10" w:history="1">
      <w:r w:rsidRPr="000F720D">
        <w:rPr>
          <w:rFonts w:ascii="Roboto Condensed" w:hAnsi="Roboto Condensed"/>
          <w:color w:val="297889"/>
          <w:lang w:val="it-IT"/>
        </w:rPr>
        <w:t>in-esamea.gr</w:t>
      </w:r>
    </w:hyperlink>
  </w:p>
  <w:p w14:paraId="4EFE74FF" w14:textId="77777777" w:rsidR="005E1F6A" w:rsidRPr="00314849" w:rsidRDefault="00314849" w:rsidP="0097026F">
    <w:pPr>
      <w:pStyle w:val="a4"/>
      <w:ind w:left="3828"/>
    </w:pPr>
    <w:r>
      <w:rPr>
        <w:noProof/>
        <w:lang w:val="el-GR"/>
      </w:rPr>
      <mc:AlternateContent>
        <mc:Choice Requires="wps">
          <w:drawing>
            <wp:inline distT="0" distB="0" distL="0" distR="0" wp14:anchorId="5F7F4559" wp14:editId="30945D45">
              <wp:extent cx="288098" cy="288098"/>
              <wp:effectExtent l="0" t="0" r="0" b="0"/>
              <wp:docPr id="752" name="Οβάλ 7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E8C599F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hyperlink r:id="rId11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u w:val="none"/>
                              </w:rPr>
                              <w:t>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5F7F4559" id="Οβάλ 752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C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5w0smSNGuoD/eeecijFZy8bvF/34gQ74XH&#10;WcKpw/0Q7/DQBvqKwyBx1oD/+Zae7LHF8ZWzHmez4uHHVnjFmflqsflpkJPw8ZRIZ37UrkfBbrtL&#10;wK6Z4fZxMolkF80oag/dM66OFUXCJ2Elxqu4jH68XMa8J3D5SLVaJTMcWifijX10ksCJW2rgp/2z&#10;8G5o9IgTcgvj7L5q9mxLnhZW2wi6TZNw5HJgHQc+tfKwnGij/H5PVscVuvwF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OGKIAK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1E8C599F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</w:rPr>
                    </w:pPr>
                    <w:hyperlink r:id="rId12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u w:val="none"/>
                        </w:rPr>
                        <w:t>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46CAF629" wp14:editId="7352516B">
              <wp:extent cx="288098" cy="288098"/>
              <wp:effectExtent l="0" t="0" r="0" b="0"/>
              <wp:docPr id="757" name="Οβάλ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040510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3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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46CAF629" id="Οβάλ 757" o:spid="_x0000_s10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cI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6IGrQkzRrqw71nHvJoBSevW/zfNyLEe+Fx&#10;lnDqcD/EOzy0gb7iMEicNeB/vqUne2xxfOWsx9msePixFV5xZr5abH4a5CR8PCXSmR+161Gw2+4S&#10;sGtmuH2cTCLZRTOK2kP3jKtjRZHwSViJ8Souox8vlzHvCVw+Uq1WyQyH1ol4Yx+dJHDilhr4af8s&#10;vBsaPeKE3MI4u6+aPduSp4XVNoJu0yQcuRxYx4FPrTwsJ9oov9+T1XGFLn8B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ErDZwi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64040510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4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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380A5D7F" wp14:editId="00B1B312">
              <wp:extent cx="288098" cy="288098"/>
              <wp:effectExtent l="0" t="0" r="0" b="0"/>
              <wp:docPr id="758" name="Οβάλ 7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0C25BB8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5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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380A5D7F" id="Οβάλ 758" o:spid="_x0000_s10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a3hgIAAIoFAAAOAAAAZHJzL2Uyb0RvYy54bWysVMFu2zAMvQ/YPwi6r3YybM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" fillcolor="#393737 [814]" stroked="f" strokeweight="1pt">
              <v:stroke joinstyle="miter"/>
              <v:textbox inset="0,.5mm,0,0">
                <w:txbxContent>
                  <w:p w14:paraId="70C25BB8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6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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3C2F7C87" wp14:editId="04C9095C">
              <wp:extent cx="288098" cy="288098"/>
              <wp:effectExtent l="0" t="0" r="0" b="0"/>
              <wp:docPr id="759" name="Οβάλ 759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8FC1CF7" w14:textId="77777777" w:rsidR="00314849" w:rsidRPr="0097026F" w:rsidRDefault="00314849" w:rsidP="0031484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7026F">
                            <w:rPr>
                              <w:rFonts w:ascii="FontAwesome" w:hAnsi="FontAwesome"/>
                              <w:sz w:val="24"/>
                              <w:szCs w:val="24"/>
                            </w:rPr>
                            <w:t>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3C2F7C87" id="Οβάλ 759" o:spid="_x0000_s1030" href="https://www.youtube.com/channel/UCc93LlOzO4714aN1Z2wghLA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lhgIAAIoFAAAOAAAAZHJzL2Uyb0RvYy54bWysVMFu2zAMvQ/YPwi6r3aCbc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" o:button="t" fillcolor="#393737 [814]" stroked="f" strokeweight="1pt">
              <v:fill o:detectmouseclick="t"/>
              <v:stroke joinstyle="miter"/>
              <v:textbox inset="0,.5mm,0,0">
                <w:txbxContent>
                  <w:p w14:paraId="68FC1CF7" w14:textId="77777777" w:rsidR="00314849" w:rsidRPr="0097026F" w:rsidRDefault="00314849" w:rsidP="003148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7026F">
                      <w:rPr>
                        <w:rFonts w:ascii="FontAwesome" w:hAnsi="FontAwesome"/>
                        <w:sz w:val="24"/>
                        <w:szCs w:val="24"/>
                      </w:rPr>
                      <w:t></w:t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3306DD" w14:textId="77777777" w:rsidR="00EB1E54" w:rsidRDefault="00EB1E54" w:rsidP="00160462">
      <w:pPr>
        <w:spacing w:after="0" w:line="240" w:lineRule="auto"/>
      </w:pPr>
      <w:r>
        <w:separator/>
      </w:r>
    </w:p>
  </w:footnote>
  <w:footnote w:type="continuationSeparator" w:id="0">
    <w:p w14:paraId="10E498E1" w14:textId="77777777" w:rsidR="00EB1E54" w:rsidRDefault="00EB1E54" w:rsidP="00160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3287E" w14:textId="77777777" w:rsidR="006E5DC8" w:rsidRDefault="006E5DC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EA776" w14:textId="77777777" w:rsidR="00160462" w:rsidRDefault="0097026F">
    <w:pPr>
      <w:pStyle w:val="a3"/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673A8E05" wp14:editId="4C67380C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761" name="Εικόνα 7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409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9744" behindDoc="1" locked="0" layoutInCell="1" allowOverlap="1" wp14:anchorId="2EDE0338" wp14:editId="162E538A">
          <wp:simplePos x="0" y="0"/>
          <wp:positionH relativeFrom="column">
            <wp:posOffset>-706485</wp:posOffset>
          </wp:positionH>
          <wp:positionV relativeFrom="paragraph">
            <wp:posOffset>-450215</wp:posOffset>
          </wp:positionV>
          <wp:extent cx="7591425" cy="2889050"/>
          <wp:effectExtent l="0" t="0" r="0" b="0"/>
          <wp:wrapNone/>
          <wp:docPr id="760" name="Εικόνα 7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Εικόνα 1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28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8421D" w14:textId="77777777" w:rsidR="00160462" w:rsidRPr="00750162" w:rsidRDefault="00BD1FEA">
    <w:pPr>
      <w:pStyle w:val="a3"/>
      <w:rPr>
        <w:lang w:val="el-GR"/>
      </w:rPr>
    </w:pPr>
    <w:r w:rsidRPr="00750162">
      <w:rPr>
        <w:noProof/>
      </w:rPr>
      <w:drawing>
        <wp:anchor distT="0" distB="0" distL="114300" distR="114300" simplePos="0" relativeHeight="251678720" behindDoc="1" locked="0" layoutInCell="1" allowOverlap="1" wp14:anchorId="08FD5552" wp14:editId="79BEDA5E">
          <wp:simplePos x="0" y="0"/>
          <wp:positionH relativeFrom="column">
            <wp:posOffset>-824752</wp:posOffset>
          </wp:positionH>
          <wp:positionV relativeFrom="paragraph">
            <wp:posOffset>-440690</wp:posOffset>
          </wp:positionV>
          <wp:extent cx="7572375" cy="2881799"/>
          <wp:effectExtent l="0" t="0" r="0" b="0"/>
          <wp:wrapNone/>
          <wp:docPr id="762" name="Εικόνα 76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Εικόνα 1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8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E2A4D"/>
    <w:multiLevelType w:val="hybridMultilevel"/>
    <w:tmpl w:val="1DD28A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9B672F"/>
    <w:multiLevelType w:val="multilevel"/>
    <w:tmpl w:val="761449C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4"/>
  </w:num>
  <w:num w:numId="2" w16cid:durableId="1102800844">
    <w:abstractNumId w:val="0"/>
  </w:num>
  <w:num w:numId="3" w16cid:durableId="1851748815">
    <w:abstractNumId w:val="2"/>
  </w:num>
  <w:num w:numId="4" w16cid:durableId="1225918678">
    <w:abstractNumId w:val="3"/>
  </w:num>
  <w:num w:numId="5" w16cid:durableId="19326586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718"/>
    <w:rsid w:val="00007968"/>
    <w:rsid w:val="000220B0"/>
    <w:rsid w:val="00086533"/>
    <w:rsid w:val="00091DE8"/>
    <w:rsid w:val="00095321"/>
    <w:rsid w:val="000C4175"/>
    <w:rsid w:val="000F720D"/>
    <w:rsid w:val="00122691"/>
    <w:rsid w:val="001567EF"/>
    <w:rsid w:val="00157DCE"/>
    <w:rsid w:val="00160462"/>
    <w:rsid w:val="0016416C"/>
    <w:rsid w:val="001A5945"/>
    <w:rsid w:val="001C5F75"/>
    <w:rsid w:val="001D03A2"/>
    <w:rsid w:val="001D730D"/>
    <w:rsid w:val="002253CE"/>
    <w:rsid w:val="0024060A"/>
    <w:rsid w:val="00253C1A"/>
    <w:rsid w:val="002604E0"/>
    <w:rsid w:val="00282EB8"/>
    <w:rsid w:val="002C63D1"/>
    <w:rsid w:val="002F0045"/>
    <w:rsid w:val="00300F4D"/>
    <w:rsid w:val="00314849"/>
    <w:rsid w:val="00315AF6"/>
    <w:rsid w:val="003372BB"/>
    <w:rsid w:val="00337513"/>
    <w:rsid w:val="00350F1F"/>
    <w:rsid w:val="003B079F"/>
    <w:rsid w:val="003E24FE"/>
    <w:rsid w:val="0040716A"/>
    <w:rsid w:val="00415DB2"/>
    <w:rsid w:val="0042304C"/>
    <w:rsid w:val="0044432E"/>
    <w:rsid w:val="00447CF0"/>
    <w:rsid w:val="00454419"/>
    <w:rsid w:val="0047693A"/>
    <w:rsid w:val="004B50FC"/>
    <w:rsid w:val="0051558E"/>
    <w:rsid w:val="00525249"/>
    <w:rsid w:val="0053769F"/>
    <w:rsid w:val="00543282"/>
    <w:rsid w:val="0058305F"/>
    <w:rsid w:val="005858D1"/>
    <w:rsid w:val="005C50AB"/>
    <w:rsid w:val="005E1F6A"/>
    <w:rsid w:val="00602B73"/>
    <w:rsid w:val="00622F51"/>
    <w:rsid w:val="00662BAB"/>
    <w:rsid w:val="006E5DC8"/>
    <w:rsid w:val="006F563E"/>
    <w:rsid w:val="006F7C4B"/>
    <w:rsid w:val="007225BD"/>
    <w:rsid w:val="00750162"/>
    <w:rsid w:val="00761E97"/>
    <w:rsid w:val="007661AA"/>
    <w:rsid w:val="007962C6"/>
    <w:rsid w:val="007D342A"/>
    <w:rsid w:val="007E1ED6"/>
    <w:rsid w:val="007F210E"/>
    <w:rsid w:val="00805692"/>
    <w:rsid w:val="008508B6"/>
    <w:rsid w:val="0086272E"/>
    <w:rsid w:val="00884405"/>
    <w:rsid w:val="00890BA8"/>
    <w:rsid w:val="008B6C56"/>
    <w:rsid w:val="008C44B8"/>
    <w:rsid w:val="008E09A1"/>
    <w:rsid w:val="00903894"/>
    <w:rsid w:val="00943265"/>
    <w:rsid w:val="00947F51"/>
    <w:rsid w:val="0097026F"/>
    <w:rsid w:val="009B6919"/>
    <w:rsid w:val="009D4B36"/>
    <w:rsid w:val="00A02BD2"/>
    <w:rsid w:val="00A04514"/>
    <w:rsid w:val="00A22258"/>
    <w:rsid w:val="00A45DA5"/>
    <w:rsid w:val="00A62E32"/>
    <w:rsid w:val="00A66290"/>
    <w:rsid w:val="00A8532D"/>
    <w:rsid w:val="00AA2406"/>
    <w:rsid w:val="00AE6A9F"/>
    <w:rsid w:val="00AE6D5A"/>
    <w:rsid w:val="00B32C8C"/>
    <w:rsid w:val="00B37772"/>
    <w:rsid w:val="00B636AB"/>
    <w:rsid w:val="00B83CA8"/>
    <w:rsid w:val="00B86EEC"/>
    <w:rsid w:val="00BA095D"/>
    <w:rsid w:val="00BB7EA9"/>
    <w:rsid w:val="00BD1FEA"/>
    <w:rsid w:val="00C32558"/>
    <w:rsid w:val="00C43772"/>
    <w:rsid w:val="00C50718"/>
    <w:rsid w:val="00C65D1D"/>
    <w:rsid w:val="00CA3430"/>
    <w:rsid w:val="00CD09F6"/>
    <w:rsid w:val="00CD5716"/>
    <w:rsid w:val="00D10552"/>
    <w:rsid w:val="00D57507"/>
    <w:rsid w:val="00D83D3C"/>
    <w:rsid w:val="00D858C1"/>
    <w:rsid w:val="00D911F6"/>
    <w:rsid w:val="00D92110"/>
    <w:rsid w:val="00D94787"/>
    <w:rsid w:val="00D9688F"/>
    <w:rsid w:val="00DE7535"/>
    <w:rsid w:val="00E25409"/>
    <w:rsid w:val="00E52079"/>
    <w:rsid w:val="00E665F8"/>
    <w:rsid w:val="00EA4738"/>
    <w:rsid w:val="00EB1E54"/>
    <w:rsid w:val="00EB265B"/>
    <w:rsid w:val="00EC4ABC"/>
    <w:rsid w:val="00EE6385"/>
    <w:rsid w:val="00EE66C9"/>
    <w:rsid w:val="00F04D12"/>
    <w:rsid w:val="00F45C87"/>
    <w:rsid w:val="00F72BAA"/>
    <w:rsid w:val="00FD3D3B"/>
    <w:rsid w:val="00FE11A7"/>
    <w:rsid w:val="00FE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C21D85"/>
  <w15:chartTrackingRefBased/>
  <w15:docId w15:val="{6A54DEDE-2ACA-4BE8-A37E-E28A6DB6C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</w:style>
  <w:style w:type="table" w:styleId="a6">
    <w:name w:val="Table Grid"/>
    <w:basedOn w:val="a1"/>
    <w:uiPriority w:val="3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  <w:style w:type="paragraph" w:styleId="a9">
    <w:name w:val="footnote text"/>
    <w:basedOn w:val="a"/>
    <w:link w:val="Char2"/>
    <w:uiPriority w:val="99"/>
    <w:semiHidden/>
    <w:unhideWhenUsed/>
    <w:rsid w:val="002253CE"/>
    <w:pPr>
      <w:spacing w:after="0" w:line="240" w:lineRule="auto"/>
    </w:pPr>
    <w:rPr>
      <w:sz w:val="20"/>
      <w:szCs w:val="20"/>
    </w:rPr>
  </w:style>
  <w:style w:type="character" w:customStyle="1" w:styleId="Char2">
    <w:name w:val="Κείμενο υποσημείωσης Char"/>
    <w:basedOn w:val="a0"/>
    <w:link w:val="a9"/>
    <w:uiPriority w:val="99"/>
    <w:semiHidden/>
    <w:rsid w:val="002253CE"/>
    <w:rPr>
      <w:sz w:val="20"/>
      <w:szCs w:val="20"/>
    </w:rPr>
  </w:style>
  <w:style w:type="character" w:styleId="aa">
    <w:name w:val="footnote reference"/>
    <w:aliases w:val="Footnote symbol,Footnote,υποσημείωση1,Footnote reference number,note TESI,Footnote symbol Char Char Char Char Char1 Char,Footnote Char Char1 Char Char Char Char,Footnote reference number Char Char1 Char Char Char Char,E FNZ,Ref,No"/>
    <w:basedOn w:val="a0"/>
    <w:unhideWhenUsed/>
    <w:qFormat/>
    <w:rsid w:val="002253CE"/>
    <w:rPr>
      <w:vertAlign w:val="superscript"/>
    </w:rPr>
  </w:style>
  <w:style w:type="character" w:styleId="ab">
    <w:name w:val="annotation reference"/>
    <w:basedOn w:val="a0"/>
    <w:uiPriority w:val="99"/>
    <w:semiHidden/>
    <w:unhideWhenUsed/>
    <w:rsid w:val="00C43772"/>
    <w:rPr>
      <w:sz w:val="16"/>
      <w:szCs w:val="16"/>
    </w:rPr>
  </w:style>
  <w:style w:type="paragraph" w:styleId="ac">
    <w:name w:val="annotation text"/>
    <w:basedOn w:val="a"/>
    <w:link w:val="Char3"/>
    <w:uiPriority w:val="99"/>
    <w:unhideWhenUsed/>
    <w:rsid w:val="00C43772"/>
    <w:pPr>
      <w:spacing w:line="240" w:lineRule="auto"/>
    </w:pPr>
    <w:rPr>
      <w:sz w:val="20"/>
      <w:szCs w:val="20"/>
    </w:rPr>
  </w:style>
  <w:style w:type="character" w:customStyle="1" w:styleId="Char3">
    <w:name w:val="Κείμενο σχολίου Char"/>
    <w:basedOn w:val="a0"/>
    <w:link w:val="ac"/>
    <w:uiPriority w:val="99"/>
    <w:rsid w:val="00C4377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1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8413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751856779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48223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77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85597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3030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731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554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6856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0296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07258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4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2908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76306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5628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21165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065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501120269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9663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1564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31630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5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14836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508915001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204756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91353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69966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62202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93069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9152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816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24552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65690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52323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49993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19420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00139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99984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41662743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9839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3590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34594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8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%CE%95.%CE%A3.%CE%91.%CE%BC%CE%B5%CE%91.+-+%CE%95%CE%98%CE%9D%CE%99%CE%9A%CE%97+%CE%A3%CE%A5%CE%9D%CE%9F%CE%9C%CE%9F%CE%A3%CE%A0%CE%9F%CE%9D%CE%94%CE%99%CE%91+%CE%91%CE%A4%CE%9F%CE%9C%CE%A9%CE%9D+%CE%9C%CE%95+%CE%91%CE%9D%CE%91%CE%A0%CE%97%CE%A1%CE%99%CE%91/@37.9192772,23.7479383,19.79z/data=!4m5!3m4!1s0x14a198adf3275e11:0x244698da1b19acc7!8m2!3d37.9192586!4d23.7480947" TargetMode="External"/><Relationship Id="rId13" Type="http://schemas.openxmlformats.org/officeDocument/2006/relationships/hyperlink" Target="https://twitter.com/INESAmeAGR" TargetMode="External"/><Relationship Id="rId3" Type="http://schemas.openxmlformats.org/officeDocument/2006/relationships/hyperlink" Target="mailto:info@in-esamea.gr" TargetMode="External"/><Relationship Id="rId7" Type="http://schemas.openxmlformats.org/officeDocument/2006/relationships/hyperlink" Target="https://www.facebook.com/INESAmeAGR" TargetMode="External"/><Relationship Id="rId12" Type="http://schemas.openxmlformats.org/officeDocument/2006/relationships/hyperlink" Target="https://www.facebook.com/INESAmeAGR" TargetMode="External"/><Relationship Id="rId2" Type="http://schemas.openxmlformats.org/officeDocument/2006/relationships/hyperlink" Target="http://www.in-esamea.gr" TargetMode="External"/><Relationship Id="rId16" Type="http://schemas.openxmlformats.org/officeDocument/2006/relationships/hyperlink" Target="https://www.instagram.com/inesameagr/" TargetMode="External"/><Relationship Id="rId1" Type="http://schemas.openxmlformats.org/officeDocument/2006/relationships/image" Target="media/image4.png"/><Relationship Id="rId6" Type="http://schemas.openxmlformats.org/officeDocument/2006/relationships/hyperlink" Target="https://twitter.com/INESAmeAGR" TargetMode="External"/><Relationship Id="rId11" Type="http://schemas.openxmlformats.org/officeDocument/2006/relationships/hyperlink" Target="https://www.facebook.com/INESAmeAGR" TargetMode="External"/><Relationship Id="rId5" Type="http://schemas.openxmlformats.org/officeDocument/2006/relationships/hyperlink" Target="https://www.instagram.com/inesameagr/" TargetMode="External"/><Relationship Id="rId15" Type="http://schemas.openxmlformats.org/officeDocument/2006/relationships/hyperlink" Target="https://www.instagram.com/inesameagr/" TargetMode="External"/><Relationship Id="rId10" Type="http://schemas.openxmlformats.org/officeDocument/2006/relationships/hyperlink" Target="http://www.in-esamea.gr" TargetMode="External"/><Relationship Id="rId4" Type="http://schemas.openxmlformats.org/officeDocument/2006/relationships/hyperlink" Target="https://www.youtube.com/channel/UCc93LlOzO4714aN1Z2wghLA" TargetMode="External"/><Relationship Id="rId9" Type="http://schemas.openxmlformats.org/officeDocument/2006/relationships/hyperlink" Target="mailto:info@in-esamea.gr" TargetMode="External"/><Relationship Id="rId14" Type="http://schemas.openxmlformats.org/officeDocument/2006/relationships/hyperlink" Target="https://twitter.com/INESAmeAG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916;&#921;&#913;%20&#914;&#921;&#927;&#933;\&#928;&#929;&#927;&#931;&#922;&#923;&#919;&#931;&#919;%20&#917;&#922;&#928;&#913;&#921;&#916;&#917;&#933;&#932;&#937;&#925;\&#913;&#906;&#932;&#919;&#931;&#919;%20&#917;&#922;&#928;&#913;&#921;&#916;&#917;&#933;&#932;&#919;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ΑΊΤΗΣΗ ΕΚΠΑΙΔΕΥΤΗ.dotx</Template>
  <TotalTime>0</TotalTime>
  <Pages>2</Pages>
  <Words>499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Επιστολή</vt:lpstr>
    </vt:vector>
  </TitlesOfParts>
  <Company/>
  <LinksUpToDate>false</LinksUpToDate>
  <CharactersWithSpaces>3191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lenovo</dc:creator>
  <cp:keywords/>
  <dc:description/>
  <cp:lastModifiedBy>officeuser</cp:lastModifiedBy>
  <cp:revision>2</cp:revision>
  <cp:lastPrinted>2022-10-06T12:14:00Z</cp:lastPrinted>
  <dcterms:created xsi:type="dcterms:W3CDTF">2022-10-26T08:03:00Z</dcterms:created>
  <dcterms:modified xsi:type="dcterms:W3CDTF">2022-10-26T08:03:00Z</dcterms:modified>
</cp:coreProperties>
</file>