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75D23F8E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1</w:t>
      </w:r>
      <w:bookmarkEnd w:id="0"/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4906D8F6" w:rsidR="00A62E32" w:rsidRPr="00A62E32" w:rsidRDefault="00A62E32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Ιδιότητα</w:t>
      </w: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24B5E9F6" w14:textId="3E8FA599" w:rsidR="006F563E" w:rsidRPr="0047693A" w:rsidRDefault="00A66290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Αιρετό Στέλεχος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……………………………………….…………………………………………………</w:t>
      </w:r>
    </w:p>
    <w:p w14:paraId="2F5EF70E" w14:textId="2A23FC67" w:rsidR="002253CE" w:rsidRPr="00F45C87" w:rsidRDefault="00CD09F6" w:rsidP="009C79D9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Εργαζόμενος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768570D0" w14:textId="77777777" w:rsidR="00240860" w:rsidRDefault="00AA2406" w:rsidP="00240860">
      <w:pPr>
        <w:spacing w:after="120" w:line="276" w:lineRule="auto"/>
        <w:ind w:firstLine="142"/>
        <w:jc w:val="center"/>
        <w:rPr>
          <w:rFonts w:ascii="Liberation Sans Narrow" w:eastAsia="Times New Roman" w:hAnsi="Liberation Sans Narrow" w:cs="Times New Roman"/>
          <w:lang w:val="el-GR" w:eastAsia="el-GR"/>
        </w:rPr>
      </w:pPr>
      <w:r>
        <w:rPr>
          <w:noProof/>
        </w:rPr>
        <w:drawing>
          <wp:inline distT="0" distB="0" distL="0" distR="0" wp14:anchorId="4B3F30C6" wp14:editId="0ADE054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D484" w14:textId="77777777" w:rsidR="009C79D9" w:rsidRDefault="009C79D9">
      <w:pP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bookmarkStart w:id="1" w:name="_Hlk122535206"/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br w:type="page"/>
      </w:r>
    </w:p>
    <w:p w14:paraId="43187A34" w14:textId="7A937F91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</w:t>
      </w:r>
      <w:r w:rsidR="0022125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μόνο 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εφόσον απαιτείται):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5DFCB7E2" w:rsidR="00EB26B4" w:rsidRPr="00827AB9" w:rsidRDefault="00EB26B4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315D677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036A3DBC" w14:textId="0E676168" w:rsidR="00C43772" w:rsidRPr="00827AB9" w:rsidRDefault="00B32C8C" w:rsidP="00A62E32">
      <w:pPr>
        <w:spacing w:after="120" w:line="276" w:lineRule="auto"/>
        <w:jc w:val="both"/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1 «Πρόγραμμα εκπαίδευσης αιρετών στελεχών και εργαζομένων του αναπηρικού κινήματος στο σχεδιασμό πολιτικής για θέματα αναπηρίας»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των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Υποέργων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 για την κατηγορία Περιφερειών 7-ΛΑΠ,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2 για την κατηγορία Περιφερειών 7-ΜΕΤ,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3 για την κατηγορία Περιφερειών 7-ΠΑΠ,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4 για την κατηγορία Περιφερειών 8-ΜΕΤ,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827AB9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6F563E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στην πόλη</w:t>
      </w:r>
      <w:r w:rsidR="006F563E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A62E32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του/της</w:t>
      </w:r>
      <w:r w:rsidR="00EB265B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="00A62E32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</w:t>
      </w:r>
      <w:r w:rsidR="006F563E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……………………</w:t>
      </w:r>
      <w:r w:rsidR="00A62E32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……….</w:t>
      </w:r>
      <w:r w:rsidR="006F563E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</w:t>
      </w:r>
      <w:r w:rsidR="00A62E32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……..</w:t>
      </w:r>
      <w:r w:rsidR="00A66290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</w:t>
      </w:r>
      <w:r w:rsidR="001A5945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/η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.</w:t>
      </w:r>
    </w:p>
    <w:p w14:paraId="40ACD21A" w14:textId="1EF47C72" w:rsidR="00007968" w:rsidRPr="00827AB9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D91056" w14:paraId="262EA0F4" w14:textId="77777777" w:rsidTr="009C79D9">
        <w:trPr>
          <w:trHeight w:val="533"/>
        </w:trPr>
        <w:tc>
          <w:tcPr>
            <w:tcW w:w="9629" w:type="dxa"/>
            <w:gridSpan w:val="2"/>
          </w:tcPr>
          <w:p w14:paraId="29C92F77" w14:textId="6F84615E" w:rsidR="001A5945" w:rsidRDefault="001A5945" w:rsidP="009C79D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1A5945">
        <w:tc>
          <w:tcPr>
            <w:tcW w:w="4814" w:type="dxa"/>
          </w:tcPr>
          <w:p w14:paraId="65E1775F" w14:textId="67565528" w:rsidR="001A5945" w:rsidRDefault="001A5945" w:rsidP="009C79D9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760DCA14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19618730" wp14:editId="12851E86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958C" w14:textId="7918EAE9" w:rsidR="0053769F" w:rsidRDefault="00622F51" w:rsidP="000661B1">
      <w:pPr>
        <w:spacing w:after="74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</w:t>
      </w:r>
      <w:proofErr w:type="spellEnd"/>
      <w:r w:rsidRPr="002F0045">
        <w:rPr>
          <w:rFonts w:ascii="Liberation Sans Narrow" w:hAnsi="Liberation Sans Narrow" w:cs="Open Sans"/>
          <w:lang w:val="el-GR"/>
        </w:rPr>
        <w:t>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143A606F" w14:textId="1E922C49" w:rsidR="00240860" w:rsidRPr="00BA095D" w:rsidRDefault="00240860" w:rsidP="001A594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8B9BB91" wp14:editId="076D1C2D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50B9F" w14:textId="77777777" w:rsidR="00066FF2" w:rsidRDefault="00066FF2" w:rsidP="00160462">
      <w:pPr>
        <w:spacing w:after="0" w:line="240" w:lineRule="auto"/>
      </w:pPr>
      <w:r>
        <w:separator/>
      </w:r>
    </w:p>
  </w:endnote>
  <w:endnote w:type="continuationSeparator" w:id="0">
    <w:p w14:paraId="2BB9B6E4" w14:textId="77777777" w:rsidR="00066FF2" w:rsidRDefault="00066FF2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5BBD12D5-CCA1-48C5-B6D4-304D9A2BE9F2}"/>
    <w:embedBold r:id="rId2" w:fontKey="{9FD25D6A-4593-4DF7-B327-32DF84B2A01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72780908-1DA2-4563-807F-7B86F187AF00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9CF21807-29F4-4956-844D-08AC3E2C1B9D}"/>
    <w:embedBold r:id="rId5" w:fontKey="{FEBE34BF-CE59-45BD-B607-9805C73210A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3A3251C3-95B1-4D2E-ACBD-2A6188F1F03F}"/>
    <w:embedBold r:id="rId7" w:fontKey="{59282FEE-83F8-4675-B1C6-BB31A7BC9FBD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0A0604CD-F19C-428B-852A-6F8EA03CED4D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F24501D5-FB78-44F4-B667-99947885E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7E1ED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7E1ED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7E1ED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C8C84" w14:textId="77777777" w:rsidR="00066FF2" w:rsidRDefault="00066FF2" w:rsidP="00160462">
      <w:pPr>
        <w:spacing w:after="0" w:line="240" w:lineRule="auto"/>
      </w:pPr>
      <w:r>
        <w:separator/>
      </w:r>
    </w:p>
  </w:footnote>
  <w:footnote w:type="continuationSeparator" w:id="0">
    <w:p w14:paraId="726FA459" w14:textId="77777777" w:rsidR="00066FF2" w:rsidRDefault="00066FF2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</w:t>
      </w:r>
      <w:r w:rsidRPr="00E53155">
        <w:rPr>
          <w:rFonts w:ascii="Liberation Sans Narrow" w:hAnsi="Liberation Sans Narrow"/>
          <w:lang w:val="el-GR"/>
        </w:rPr>
        <w:t>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167800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TrueTypeFonts/>
  <w:proofState w:spelling="clean" w:grammar="clean"/>
  <w:attachedTemplate r:id="rId1"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3683B"/>
    <w:rsid w:val="000661B1"/>
    <w:rsid w:val="00066FF2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4849"/>
    <w:rsid w:val="00315AF6"/>
    <w:rsid w:val="003372BB"/>
    <w:rsid w:val="00337513"/>
    <w:rsid w:val="00342ABC"/>
    <w:rsid w:val="00350F1F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A6B52"/>
    <w:rsid w:val="004B50FC"/>
    <w:rsid w:val="004C5F9C"/>
    <w:rsid w:val="00507CC6"/>
    <w:rsid w:val="0051558E"/>
    <w:rsid w:val="00525249"/>
    <w:rsid w:val="0053769F"/>
    <w:rsid w:val="00542CC6"/>
    <w:rsid w:val="00543282"/>
    <w:rsid w:val="00547A54"/>
    <w:rsid w:val="0058305F"/>
    <w:rsid w:val="005858D1"/>
    <w:rsid w:val="005C50AB"/>
    <w:rsid w:val="005E1F6A"/>
    <w:rsid w:val="00602B73"/>
    <w:rsid w:val="00622F51"/>
    <w:rsid w:val="00662BAB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D342A"/>
    <w:rsid w:val="007E1ED6"/>
    <w:rsid w:val="007F210E"/>
    <w:rsid w:val="00805692"/>
    <w:rsid w:val="00827AB9"/>
    <w:rsid w:val="008508B6"/>
    <w:rsid w:val="0086272E"/>
    <w:rsid w:val="00884405"/>
    <w:rsid w:val="00890BA8"/>
    <w:rsid w:val="008B6C56"/>
    <w:rsid w:val="008C44B8"/>
    <w:rsid w:val="008E09A1"/>
    <w:rsid w:val="00903894"/>
    <w:rsid w:val="00943265"/>
    <w:rsid w:val="00947F51"/>
    <w:rsid w:val="0097026F"/>
    <w:rsid w:val="009B6919"/>
    <w:rsid w:val="009C79D9"/>
    <w:rsid w:val="009D4B36"/>
    <w:rsid w:val="00A02BD2"/>
    <w:rsid w:val="00A04514"/>
    <w:rsid w:val="00A22258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43772"/>
    <w:rsid w:val="00C50718"/>
    <w:rsid w:val="00C65D1D"/>
    <w:rsid w:val="00CA3430"/>
    <w:rsid w:val="00CC032D"/>
    <w:rsid w:val="00CD09F6"/>
    <w:rsid w:val="00CD5716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D3D3B"/>
    <w:rsid w:val="00FD7163"/>
    <w:rsid w:val="00FE11A7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</Template>
  <TotalTime>2</TotalTime>
  <Pages>3</Pages>
  <Words>537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Evelina Kallimani</cp:lastModifiedBy>
  <cp:revision>3</cp:revision>
  <cp:lastPrinted>2022-10-06T12:14:00Z</cp:lastPrinted>
  <dcterms:created xsi:type="dcterms:W3CDTF">2023-01-27T12:33:00Z</dcterms:created>
  <dcterms:modified xsi:type="dcterms:W3CDTF">2023-01-27T12:33:00Z</dcterms:modified>
</cp:coreProperties>
</file>