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43643A6E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04887" w:rsidRPr="009E7E79">
        <w:rPr>
          <w:rFonts w:ascii="Liberation Sans Narrow" w:hAnsi="Liberation Sans Narrow" w:cs="Open Sans"/>
          <w:sz w:val="24"/>
          <w:szCs w:val="24"/>
          <w:lang w:val="el-GR"/>
        </w:rPr>
        <w:t>150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31928" w:rsidRPr="009E7E79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9E7E79">
        <w:rPr>
          <w:rFonts w:ascii="Liberation Sans Narrow" w:hAnsi="Liberation Sans Narrow" w:cs="Open Sans"/>
          <w:sz w:val="24"/>
          <w:szCs w:val="24"/>
          <w:lang w:val="el-GR"/>
        </w:rPr>
        <w:t>02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9E7E79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του </w:t>
      </w:r>
      <w:r w:rsidR="00FF655A">
        <w:rPr>
          <w:rFonts w:ascii="Liberation Sans Narrow" w:hAnsi="Liberation Sans Narrow" w:cs="Open Sans"/>
          <w:sz w:val="24"/>
          <w:szCs w:val="24"/>
          <w:lang w:val="el-GR"/>
        </w:rPr>
        <w:t xml:space="preserve">Περιφερειακού Συντονιστή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με κωδικό ………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396139C2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επωνυ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51CA9" w14:textId="77777777" w:rsidR="00EB7772" w:rsidRDefault="00EB7772" w:rsidP="00160462">
      <w:pPr>
        <w:spacing w:after="0" w:line="240" w:lineRule="auto"/>
      </w:pPr>
      <w:r>
        <w:separator/>
      </w:r>
    </w:p>
  </w:endnote>
  <w:endnote w:type="continuationSeparator" w:id="0">
    <w:p w14:paraId="0096066A" w14:textId="77777777" w:rsidR="00EB7772" w:rsidRDefault="00EB777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8DF57DC-071D-4C0A-B8B1-3F45FE2F4497}"/>
    <w:embedBold r:id="rId2" w:fontKey="{D9307418-C166-4257-B98E-93D6155624E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7E22F5CB-BEAE-49AD-A50C-3E0D5DABB843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36ECB746-3997-414B-98EC-B0A84424276B}"/>
    <w:embedBold r:id="rId5" w:fontKey="{AAB8DF59-64D2-4B79-8F70-7A8424A3DF0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18CA7CC-222A-45CB-8C73-A6901FB4AD08}"/>
    <w:embedBold r:id="rId7" w:fontKey="{D5F2D819-BB33-4B2C-B11F-A0CCB7C6080F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11424D75-FA56-4A27-97A4-61CC4DB2DC68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AF5E2683-78A2-48CF-9B40-C2C6E6E16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3B29" w14:textId="77777777" w:rsidR="00EB7772" w:rsidRDefault="00EB7772" w:rsidP="00160462">
      <w:pPr>
        <w:spacing w:after="0" w:line="240" w:lineRule="auto"/>
      </w:pPr>
      <w:r>
        <w:separator/>
      </w:r>
    </w:p>
  </w:footnote>
  <w:footnote w:type="continuationSeparator" w:id="0">
    <w:p w14:paraId="77A2ADBA" w14:textId="77777777" w:rsidR="00EB7772" w:rsidRDefault="00EB7772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A2305"/>
    <w:rsid w:val="005B5CE2"/>
    <w:rsid w:val="005D05A4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F050C9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126</TotalTime>
  <Pages>2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10</cp:revision>
  <cp:lastPrinted>2022-09-13T08:46:00Z</cp:lastPrinted>
  <dcterms:created xsi:type="dcterms:W3CDTF">2022-11-04T08:39:00Z</dcterms:created>
  <dcterms:modified xsi:type="dcterms:W3CDTF">2023-02-06T12:49:00Z</dcterms:modified>
</cp:coreProperties>
</file>