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6B78D4F1" w:rsidR="003365F7" w:rsidRPr="00A95CAD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Σε απάντηση της υπ’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αρ.πρωτ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.: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EE63C9" w:rsidRPr="00EE63C9">
        <w:rPr>
          <w:rFonts w:ascii="Liberation Sans Narrow" w:hAnsi="Liberation Sans Narrow" w:cs="Open Sans"/>
          <w:sz w:val="24"/>
          <w:szCs w:val="24"/>
          <w:lang w:val="el-GR"/>
        </w:rPr>
        <w:t>461</w:t>
      </w:r>
      <w:r w:rsidRPr="00EE63C9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231928" w:rsidRPr="00EE63C9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EE63C9" w:rsidRPr="00EE63C9">
        <w:rPr>
          <w:rFonts w:ascii="Liberation Sans Narrow" w:hAnsi="Liberation Sans Narrow" w:cs="Open Sans"/>
          <w:sz w:val="24"/>
          <w:szCs w:val="24"/>
          <w:lang w:val="el-GR"/>
        </w:rPr>
        <w:t>1</w:t>
      </w:r>
      <w:r w:rsidRPr="00EE63C9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EE63C9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EE63C9" w:rsidRPr="00EE63C9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Pr="00EE63C9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EE63C9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 w:rsidRPr="00EE63C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EE63C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 Πακέτου Εργασίας (Π.Ε.) 1 «Πρόγραμμα εκπαίδευσης αιρετών στελεχών και εργαζομένων του αναπηρικού κινήματος στο σχεδιασμό πολιτικής για θέματα αναπηρίας»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Υποέργων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 για την κατηγορία Περιφερειών 7-ΛΑΠ,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2 για την κατηγορία Περιφερειών 7-ΜΕΤ,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3 για την κατηγορία Περιφερειών 7-ΠΑΠ,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4 για την κατηγορία Περιφερειών 8-ΜΕΤ,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αίτηση </w:t>
      </w:r>
      <w:r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 ………</w:t>
      </w:r>
      <w:r w:rsidR="003365F7"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247722">
      <w:pPr>
        <w:spacing w:after="8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4CBC663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proofErr w:type="spellStart"/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94DD0" w14:textId="77777777" w:rsidR="00571FAC" w:rsidRDefault="00571FAC" w:rsidP="00160462">
      <w:pPr>
        <w:spacing w:after="0" w:line="240" w:lineRule="auto"/>
      </w:pPr>
      <w:r>
        <w:separator/>
      </w:r>
    </w:p>
  </w:endnote>
  <w:endnote w:type="continuationSeparator" w:id="0">
    <w:p w14:paraId="35080EE8" w14:textId="77777777" w:rsidR="00571FAC" w:rsidRDefault="00571FAC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EB77498A-656B-4648-9DCB-AD7F50586243}"/>
    <w:embedBold r:id="rId2" w:fontKey="{1DC5E808-937E-4960-8A5F-FA1230832B71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3B4BCF61-9F37-4968-9445-F00D75CE58B8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C2CAD059-890C-4CC9-A8F1-AA57D6EA99C6}"/>
    <w:embedBold r:id="rId5" w:fontKey="{AC868226-7987-418B-A9F6-E8FB8D81026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13EE6F8C-EEAF-4237-BE5A-27E017BACF6A}"/>
    <w:embedBold r:id="rId7" w:fontKey="{08631CB0-57A4-4129-A606-1BF3CB12AD44}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8" w:fontKey="{6E375211-5CAE-43E8-9F9C-870C0735976E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D149472E-F58D-4E4E-948E-980B8250AE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A95CAD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A95CAD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A95CAD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249A8" w14:textId="77777777" w:rsidR="00571FAC" w:rsidRDefault="00571FAC" w:rsidP="00160462">
      <w:pPr>
        <w:spacing w:after="0" w:line="240" w:lineRule="auto"/>
      </w:pPr>
      <w:r>
        <w:separator/>
      </w:r>
    </w:p>
  </w:footnote>
  <w:footnote w:type="continuationSeparator" w:id="0">
    <w:p w14:paraId="73F17C75" w14:textId="77777777" w:rsidR="00571FAC" w:rsidRDefault="00571FAC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C0BFC"/>
    <w:rsid w:val="001E58D0"/>
    <w:rsid w:val="00231928"/>
    <w:rsid w:val="0024060A"/>
    <w:rsid w:val="002441C9"/>
    <w:rsid w:val="00247722"/>
    <w:rsid w:val="00253C1A"/>
    <w:rsid w:val="002604E0"/>
    <w:rsid w:val="00282EB8"/>
    <w:rsid w:val="00300F4D"/>
    <w:rsid w:val="003115E8"/>
    <w:rsid w:val="00314849"/>
    <w:rsid w:val="00315AF6"/>
    <w:rsid w:val="003365F7"/>
    <w:rsid w:val="003372BB"/>
    <w:rsid w:val="00367BBF"/>
    <w:rsid w:val="003E24FE"/>
    <w:rsid w:val="0044432E"/>
    <w:rsid w:val="00447CF0"/>
    <w:rsid w:val="004B50FC"/>
    <w:rsid w:val="004C39F3"/>
    <w:rsid w:val="004F4841"/>
    <w:rsid w:val="00504887"/>
    <w:rsid w:val="0051558E"/>
    <w:rsid w:val="00571FAC"/>
    <w:rsid w:val="00583C20"/>
    <w:rsid w:val="005A2305"/>
    <w:rsid w:val="005B5CE2"/>
    <w:rsid w:val="005D05A4"/>
    <w:rsid w:val="005D57BC"/>
    <w:rsid w:val="005E1F6A"/>
    <w:rsid w:val="00602B73"/>
    <w:rsid w:val="006E5DC8"/>
    <w:rsid w:val="007225BD"/>
    <w:rsid w:val="007252A0"/>
    <w:rsid w:val="00750162"/>
    <w:rsid w:val="00761E97"/>
    <w:rsid w:val="007962C6"/>
    <w:rsid w:val="007D342A"/>
    <w:rsid w:val="007E1ED6"/>
    <w:rsid w:val="007F210E"/>
    <w:rsid w:val="008508B6"/>
    <w:rsid w:val="00884405"/>
    <w:rsid w:val="00890BA8"/>
    <w:rsid w:val="00903894"/>
    <w:rsid w:val="00943265"/>
    <w:rsid w:val="0097026F"/>
    <w:rsid w:val="009B6919"/>
    <w:rsid w:val="009D4B36"/>
    <w:rsid w:val="009E7E79"/>
    <w:rsid w:val="00A02BD2"/>
    <w:rsid w:val="00A7350E"/>
    <w:rsid w:val="00A74982"/>
    <w:rsid w:val="00A956EA"/>
    <w:rsid w:val="00A95CAD"/>
    <w:rsid w:val="00B636AB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D10552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A4738"/>
    <w:rsid w:val="00EB7772"/>
    <w:rsid w:val="00EC4ABC"/>
    <w:rsid w:val="00EE6385"/>
    <w:rsid w:val="00EE63C9"/>
    <w:rsid w:val="00F050C9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5</TotalTime>
  <Pages>2</Pages>
  <Words>409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3</cp:revision>
  <cp:lastPrinted>2022-09-13T08:46:00Z</cp:lastPrinted>
  <dcterms:created xsi:type="dcterms:W3CDTF">2023-03-31T13:29:00Z</dcterms:created>
  <dcterms:modified xsi:type="dcterms:W3CDTF">2023-04-03T06:02:00Z</dcterms:modified>
</cp:coreProperties>
</file>