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CE7CF95" w:rsidR="001A5945" w:rsidRPr="0047693A" w:rsidRDefault="00B32C8C" w:rsidP="00576F50">
      <w:pPr>
        <w:spacing w:after="24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9A0DA3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3</w:t>
      </w:r>
    </w:p>
    <w:p w14:paraId="181521C0" w14:textId="36BBDD62" w:rsidR="00C50718" w:rsidRPr="00946346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0FAB93ED" w:rsidR="00A62E32" w:rsidRPr="00A62E32" w:rsidRDefault="009A0DA3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Απαραίτητες διευκρινήσεις</w:t>
      </w:r>
    </w:p>
    <w:p w14:paraId="24B5E9F6" w14:textId="6B653A28" w:rsidR="006F563E" w:rsidRDefault="00A24612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Παρακαλούμε σ</w:t>
      </w:r>
      <w:r w:rsidR="00890B16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ημειώστε αν είσαστε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γονέας,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κηδεμόνας,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αδελφός/η,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δικαστικός συμπαραστάτης, άλλο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μέλος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της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οικογένειας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890B16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3C45F6" w14:textId="14C8AF89" w:rsidR="008B010C" w:rsidRPr="0047693A" w:rsidRDefault="008B010C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………………………………………………………………………………………………………………………………...</w:t>
      </w:r>
    </w:p>
    <w:p w14:paraId="296BF997" w14:textId="51CC16FF" w:rsidR="00946346" w:rsidRDefault="00946346" w:rsidP="00A24612">
      <w:pPr>
        <w:spacing w:after="8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Κατά τη διάρκεια της συμμετοχής μου στην εκπαιδευτική διαδικασία,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επιθυμώ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το μέλος της οικογένειάς μου με αναπηρία να συμμετάσχει στην ομάδα δημιουργικής απασχόλησης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σημειώνεται ότι</w:t>
      </w:r>
      <w:r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: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 xml:space="preserve">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 δυνατότητα αυτή παρέχετε σε γονείς, κηδεμόνες, δικαστικούς συμπαραστάτες ατόμων με αναπηρία και κάθε άλλη περίπτωση θα εξεταστεί εξατομικευμένα)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A24612" w14:paraId="355BC460" w14:textId="77777777" w:rsidTr="00A24612">
        <w:tc>
          <w:tcPr>
            <w:tcW w:w="4814" w:type="dxa"/>
          </w:tcPr>
          <w:p w14:paraId="6D5AB4E9" w14:textId="5F17AC67" w:rsidR="00A24612" w:rsidRP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ΝΑΙ</w:t>
            </w:r>
          </w:p>
        </w:tc>
        <w:tc>
          <w:tcPr>
            <w:tcW w:w="4815" w:type="dxa"/>
          </w:tcPr>
          <w:p w14:paraId="4BDB410F" w14:textId="5C4BB2D0" w:rsid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color w:val="FF0000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ΟΧΙ</w:t>
            </w:r>
          </w:p>
        </w:tc>
      </w:tr>
    </w:tbl>
    <w:p w14:paraId="585AB4D4" w14:textId="7F3506F3" w:rsidR="00A24612" w:rsidRPr="00946346" w:rsidRDefault="00A24612" w:rsidP="00576F50">
      <w:pPr>
        <w:spacing w:before="280" w:after="0" w:line="264" w:lineRule="auto"/>
        <w:jc w:val="both"/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058909D" wp14:editId="618292C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7A34" w14:textId="6007FEEF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ο/η ίδιος/α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23DA813A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5443DFC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A2461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</w:t>
      </w:r>
      <w:bookmarkEnd w:id="1"/>
    </w:p>
    <w:p w14:paraId="462C7518" w14:textId="53A2C1DA" w:rsidR="00A24612" w:rsidRPr="004E6D52" w:rsidRDefault="00A24612" w:rsidP="00A24612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το μέλος της οικογένειάς μου με αναπηρία χρήζει</w:t>
      </w:r>
      <w:r w:rsidR="004F0626" w:rsidRPr="004F0626">
        <w:rPr>
          <w:rStyle w:val="aa"/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footnoteReference w:id="3"/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3294F535" w14:textId="58082A1D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1</w:t>
      </w:r>
      <w:r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178FC3C7" w14:textId="44C93DBC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2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015674C0" w14:textId="77777777" w:rsidR="00A24612" w:rsidRPr="00BE3E14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 διατροφικών αναγκών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…………………………………………….…………………………………………………………………</w:t>
      </w:r>
    </w:p>
    <w:p w14:paraId="036A3DBC" w14:textId="0B0F5C11" w:rsidR="00C43772" w:rsidRDefault="00B32C8C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9A0DA3">
        <w:rPr>
          <w:rFonts w:ascii="Liberation Sans Narrow" w:hAnsi="Liberation Sans Narrow" w:cs="Times New Roman"/>
          <w:sz w:val="24"/>
          <w:szCs w:val="24"/>
          <w:lang w:val="el-GR" w:eastAsia="el-GR"/>
        </w:rPr>
        <w:t>3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«</w:t>
      </w:r>
      <w:r w:rsidR="009A0DA3"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»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Υποέργων 1-5 με τίτλο </w:t>
      </w:r>
      <w:r w:rsidR="0053769F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>«Εκπαιδευτικά Προγράμματα Δια Βίου Μάθησης για τα άτομα με αναπηρία, χρόνιες παθήσεις και τις οικογένειές τους»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</w:t>
      </w:r>
      <w:r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«Προγράμματα Δια Βίου </w:t>
      </w:r>
      <w:r w:rsidR="00622F51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ΚΩΔ. ΟΠΣ (MIS) 5133270, συνολικής </w:t>
      </w:r>
      <w:r w:rsidR="00622F51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διάρκειας </w:t>
      </w:r>
      <w:r w:rsidR="00946346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30</w:t>
      </w:r>
      <w:r w:rsidR="001A5945" w:rsidRPr="005C5AE0">
        <w:rPr>
          <w:rFonts w:ascii="Liberation Sans Narrow" w:hAnsi="Liberation Sans Narrow" w:cs="Times New Roman"/>
          <w:b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ωρών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8C706A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8C706A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</w:t>
      </w:r>
      <w:r w:rsidR="00EB265B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 4-6)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……………………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2461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………..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56395229" w14:textId="6657ECEE" w:rsidR="00A24612" w:rsidRPr="00827AB9" w:rsidRDefault="00A24612" w:rsidP="005C5AE0">
      <w:pPr>
        <w:spacing w:before="320" w:after="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>
        <w:rPr>
          <w:noProof/>
        </w:rPr>
        <w:drawing>
          <wp:inline distT="0" distB="0" distL="0" distR="0" wp14:anchorId="56295DBF" wp14:editId="25EB6894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D21A" w14:textId="0EC994A3" w:rsidR="00007968" w:rsidRPr="00827AB9" w:rsidRDefault="00622F51" w:rsidP="00A24612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lastRenderedPageBreak/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8C706A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5402B3B2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</w:p>
    <w:p w14:paraId="16A9958C" w14:textId="1268BF9E" w:rsidR="0053769F" w:rsidRDefault="00622F51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8BD3FC" w14:textId="2A503E3E" w:rsidR="00A24612" w:rsidRDefault="00A24612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6370A63D" w14:textId="73A66A91" w:rsidR="00A24612" w:rsidRDefault="00A24612" w:rsidP="00A24612">
      <w:pPr>
        <w:spacing w:before="40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25338E8" wp14:editId="1FB3933E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606F" w14:textId="2B77F543" w:rsidR="00240860" w:rsidRPr="00BA095D" w:rsidRDefault="00240860" w:rsidP="00A2461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D577" w14:textId="77777777" w:rsidR="005B200B" w:rsidRDefault="005B200B" w:rsidP="00160462">
      <w:pPr>
        <w:spacing w:after="0" w:line="240" w:lineRule="auto"/>
      </w:pPr>
      <w:r>
        <w:separator/>
      </w:r>
    </w:p>
  </w:endnote>
  <w:endnote w:type="continuationSeparator" w:id="0">
    <w:p w14:paraId="6C5C046E" w14:textId="77777777" w:rsidR="005B200B" w:rsidRDefault="005B200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DD60A1F4-D30A-4D2F-A3F3-D2414A39E1CE}"/>
    <w:embedBold r:id="rId2" w:fontKey="{AAAEAA86-BD98-4675-9F5D-46FC67DB896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46B91E7E-7292-42DB-91FF-637BABF863A9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EC0A62A5-01B0-44C6-8CC4-54E484E0F1D4}"/>
    <w:embedBold r:id="rId5" w:fontKey="{94031B68-ABA8-477F-B264-E1C3177E814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7DA354B2-2B43-4746-93E7-2C4BCBF8C510}"/>
    <w:embedBold r:id="rId7" w:fontKey="{1B6F7D57-A3C7-433B-9672-185C7B8C91E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B084F7C6-CC99-4C05-800E-C683D0C9377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BC3C8E33-CFA0-46F0-AEEA-5C9BCC1E6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631D2B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5C5AE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631D2B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5C5AE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631D2B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5C5AE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6CB09" w14:textId="77777777" w:rsidR="005B200B" w:rsidRDefault="005B200B" w:rsidP="00160462">
      <w:pPr>
        <w:spacing w:after="0" w:line="240" w:lineRule="auto"/>
      </w:pPr>
      <w:r>
        <w:separator/>
      </w:r>
    </w:p>
  </w:footnote>
  <w:footnote w:type="continuationSeparator" w:id="0">
    <w:p w14:paraId="3D8A06D8" w14:textId="77777777" w:rsidR="005B200B" w:rsidRDefault="005B200B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  <w:footnote w:id="3">
    <w:p w14:paraId="25F3A7F5" w14:textId="7BA09565" w:rsidR="004F0626" w:rsidRPr="004F0626" w:rsidRDefault="004F0626">
      <w:pPr>
        <w:pStyle w:val="a9"/>
        <w:rPr>
          <w:rFonts w:ascii="Liberation Sans Narrow" w:hAnsi="Liberation Sans Narrow"/>
          <w:lang w:val="el-GR"/>
        </w:rPr>
      </w:pPr>
      <w:r w:rsidRPr="004F0626">
        <w:rPr>
          <w:rStyle w:val="aa"/>
          <w:rFonts w:ascii="Liberation Sans Narrow" w:hAnsi="Liberation Sans Narrow"/>
        </w:rPr>
        <w:footnoteRef/>
      </w:r>
      <w:r w:rsidRPr="004F0626">
        <w:rPr>
          <w:rFonts w:ascii="Liberation Sans Narrow" w:hAnsi="Liberation Sans Narrow"/>
          <w:lang w:val="el-GR"/>
        </w:rPr>
        <w:t xml:space="preserve"> Συμπληρώνεται μόνο στην περίπτωση συμμετοχής του μέλους στην ομάδα δημιουργικής απασχόλησης.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6251D"/>
    <w:multiLevelType w:val="hybridMultilevel"/>
    <w:tmpl w:val="2526751C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6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5"/>
  </w:num>
  <w:num w:numId="5" w16cid:durableId="1932658658">
    <w:abstractNumId w:val="1"/>
  </w:num>
  <w:num w:numId="6" w16cid:durableId="1678003219">
    <w:abstractNumId w:val="2"/>
  </w:num>
  <w:num w:numId="7" w16cid:durableId="111167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3A02"/>
    <w:rsid w:val="00314849"/>
    <w:rsid w:val="00315AF6"/>
    <w:rsid w:val="003372BB"/>
    <w:rsid w:val="00337513"/>
    <w:rsid w:val="00342ABC"/>
    <w:rsid w:val="00350F1F"/>
    <w:rsid w:val="00361219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B69E7"/>
    <w:rsid w:val="004C5F9C"/>
    <w:rsid w:val="004F0626"/>
    <w:rsid w:val="00507CC6"/>
    <w:rsid w:val="0051558E"/>
    <w:rsid w:val="00525249"/>
    <w:rsid w:val="0053769F"/>
    <w:rsid w:val="00542CC6"/>
    <w:rsid w:val="00543282"/>
    <w:rsid w:val="00547A54"/>
    <w:rsid w:val="00564A27"/>
    <w:rsid w:val="00576F50"/>
    <w:rsid w:val="0058305F"/>
    <w:rsid w:val="005858D1"/>
    <w:rsid w:val="005B200B"/>
    <w:rsid w:val="005C50AB"/>
    <w:rsid w:val="005C5AE0"/>
    <w:rsid w:val="005E1F6A"/>
    <w:rsid w:val="00602B73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A20D1"/>
    <w:rsid w:val="007D342A"/>
    <w:rsid w:val="007E1ED6"/>
    <w:rsid w:val="007F210E"/>
    <w:rsid w:val="00805692"/>
    <w:rsid w:val="00827AB9"/>
    <w:rsid w:val="008508B6"/>
    <w:rsid w:val="0086272E"/>
    <w:rsid w:val="00884405"/>
    <w:rsid w:val="00890B16"/>
    <w:rsid w:val="00890BA8"/>
    <w:rsid w:val="008B010C"/>
    <w:rsid w:val="008B6C56"/>
    <w:rsid w:val="008C44B8"/>
    <w:rsid w:val="008C706A"/>
    <w:rsid w:val="008E09A1"/>
    <w:rsid w:val="00903894"/>
    <w:rsid w:val="00943265"/>
    <w:rsid w:val="00946346"/>
    <w:rsid w:val="00947F51"/>
    <w:rsid w:val="0097026F"/>
    <w:rsid w:val="009A0DA3"/>
    <w:rsid w:val="009B6919"/>
    <w:rsid w:val="009C79D9"/>
    <w:rsid w:val="009D4B36"/>
    <w:rsid w:val="00A02BD2"/>
    <w:rsid w:val="00A04514"/>
    <w:rsid w:val="00A22258"/>
    <w:rsid w:val="00A24612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02F14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B12AB"/>
    <w:rsid w:val="00FD3D3B"/>
    <w:rsid w:val="00FD7163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66</TotalTime>
  <Pages>3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Evelina Kallimani</cp:lastModifiedBy>
  <cp:revision>17</cp:revision>
  <cp:lastPrinted>2023-03-22T07:37:00Z</cp:lastPrinted>
  <dcterms:created xsi:type="dcterms:W3CDTF">2023-01-27T12:33:00Z</dcterms:created>
  <dcterms:modified xsi:type="dcterms:W3CDTF">2023-04-07T11:01:00Z</dcterms:modified>
</cp:coreProperties>
</file>