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09ECA0FF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2D13E9">
        <w:rPr>
          <w:rFonts w:ascii="Liberation Sans Narrow" w:hAnsi="Liberation Sans Narrow" w:cs="Open Sans"/>
          <w:sz w:val="24"/>
          <w:szCs w:val="24"/>
          <w:lang w:val="el-GR"/>
        </w:rPr>
        <w:t>1157</w:t>
      </w:r>
      <w:r w:rsidRPr="006E5297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1167CD">
        <w:rPr>
          <w:rFonts w:ascii="Liberation Sans Narrow" w:hAnsi="Liberation Sans Narrow" w:cs="Open Sans"/>
          <w:sz w:val="24"/>
          <w:szCs w:val="24"/>
          <w:lang w:val="el-GR"/>
        </w:rPr>
        <w:t>16</w:t>
      </w:r>
      <w:r w:rsidRPr="006E5297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6E5297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1167CD">
        <w:rPr>
          <w:rFonts w:ascii="Liberation Sans Narrow" w:hAnsi="Liberation Sans Narrow" w:cs="Open Sans"/>
          <w:sz w:val="24"/>
          <w:szCs w:val="24"/>
          <w:lang w:val="el-GR"/>
        </w:rPr>
        <w:t>5</w:t>
      </w:r>
      <w:r w:rsidRPr="006E5297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6E5297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53AB2" w14:textId="77777777" w:rsidR="004601AF" w:rsidRDefault="004601AF" w:rsidP="00160462">
      <w:pPr>
        <w:spacing w:after="0" w:line="240" w:lineRule="auto"/>
      </w:pPr>
      <w:r>
        <w:separator/>
      </w:r>
    </w:p>
  </w:endnote>
  <w:endnote w:type="continuationSeparator" w:id="0">
    <w:p w14:paraId="1FB82EE4" w14:textId="77777777" w:rsidR="004601AF" w:rsidRDefault="004601AF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A772FD61-6156-49CA-8E6C-5B245C53358E}"/>
    <w:embedBold r:id="rId2" w:fontKey="{826A0CC5-15E2-495B-BC56-8AAA5BBEF62E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FB47C36C-DE25-467A-9EB6-62DFD6E39CB9}"/>
  </w:font>
  <w:font w:name="Liberation Sans Narrow">
    <w:altName w:val="Liberation Sans Narrow"/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577D389B-D115-40F5-9F1F-FACFBF2885E6}"/>
    <w:embedBold r:id="rId5" w:fontKey="{9EC0B945-6C0A-476A-B22F-E76E2E61052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09984E48-3FEF-46EA-A590-999F88227639}"/>
    <w:embedBold r:id="rId7" w:fontKey="{DC26F1EF-4D98-4EE7-B7DF-1BF1AD90EA7C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0EDE95A2-7276-400D-890D-4D380B03F13E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F5B06401-A1E6-489C-A1F1-0FBF42EC28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6C6DC" w14:textId="77777777" w:rsidR="004601AF" w:rsidRDefault="004601AF" w:rsidP="00160462">
      <w:pPr>
        <w:spacing w:after="0" w:line="240" w:lineRule="auto"/>
      </w:pPr>
      <w:r>
        <w:separator/>
      </w:r>
    </w:p>
  </w:footnote>
  <w:footnote w:type="continuationSeparator" w:id="0">
    <w:p w14:paraId="73CE52CB" w14:textId="77777777" w:rsidR="004601AF" w:rsidRDefault="004601AF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167C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2D13E9"/>
    <w:rsid w:val="00300F4D"/>
    <w:rsid w:val="003115E8"/>
    <w:rsid w:val="00314849"/>
    <w:rsid w:val="00315AF6"/>
    <w:rsid w:val="003365F7"/>
    <w:rsid w:val="003372BB"/>
    <w:rsid w:val="00367BBF"/>
    <w:rsid w:val="003E24FE"/>
    <w:rsid w:val="00410EA4"/>
    <w:rsid w:val="0044432E"/>
    <w:rsid w:val="00447CF0"/>
    <w:rsid w:val="004601AF"/>
    <w:rsid w:val="004B50FC"/>
    <w:rsid w:val="004C39F3"/>
    <w:rsid w:val="004F4841"/>
    <w:rsid w:val="00504887"/>
    <w:rsid w:val="0051558E"/>
    <w:rsid w:val="005A2305"/>
    <w:rsid w:val="005B385A"/>
    <w:rsid w:val="005B5CE2"/>
    <w:rsid w:val="005D05A4"/>
    <w:rsid w:val="005D57BC"/>
    <w:rsid w:val="005E1F6A"/>
    <w:rsid w:val="00602B73"/>
    <w:rsid w:val="006D6451"/>
    <w:rsid w:val="006E5297"/>
    <w:rsid w:val="006E5DC8"/>
    <w:rsid w:val="007225BD"/>
    <w:rsid w:val="007252A0"/>
    <w:rsid w:val="00750162"/>
    <w:rsid w:val="00761E97"/>
    <w:rsid w:val="007962C6"/>
    <w:rsid w:val="007C4D8A"/>
    <w:rsid w:val="007D342A"/>
    <w:rsid w:val="007E1ED6"/>
    <w:rsid w:val="007E3275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9E7E79"/>
    <w:rsid w:val="00A02BD2"/>
    <w:rsid w:val="00A7350E"/>
    <w:rsid w:val="00A74982"/>
    <w:rsid w:val="00A956EA"/>
    <w:rsid w:val="00B12D87"/>
    <w:rsid w:val="00B636AB"/>
    <w:rsid w:val="00B9263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142</TotalTime>
  <Pages>2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17</cp:revision>
  <cp:lastPrinted>2022-09-13T08:46:00Z</cp:lastPrinted>
  <dcterms:created xsi:type="dcterms:W3CDTF">2022-11-04T08:39:00Z</dcterms:created>
  <dcterms:modified xsi:type="dcterms:W3CDTF">2023-05-16T09:54:00Z</dcterms:modified>
</cp:coreProperties>
</file>