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E393F" w14:textId="77777777" w:rsidR="004B50FC" w:rsidRPr="007962C6" w:rsidRDefault="004B50FC" w:rsidP="005E1F6A">
      <w:pPr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7962C6" w:rsidSect="00BD1FE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</w:p>
    <w:p w14:paraId="11BA3D64" w14:textId="77777777" w:rsidR="00A956EA" w:rsidRDefault="00A956EA" w:rsidP="0097026F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4A15AB80" w14:textId="3C6137F9" w:rsidR="00247722" w:rsidRPr="00A956EA" w:rsidRDefault="00A956EA" w:rsidP="00247722">
      <w:pPr>
        <w:spacing w:after="36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ΠΡΟΣ: ΙΝΣΤΙΤΟΥΤΟ ΕΘΝΙΚΗΣ ΣΥΝΟΜΟΣΠΟΝΔΙΑΣ ΑΤΟΜΩΝ ΜΕ ΑΝΑΠΗΡΙΑ ΚΑΙ ΧΡΟΝΙΕΣ ΠΑΘΗΣΕΙΣ, ΙΝ-ΕΣΑμεΑ </w:t>
      </w:r>
    </w:p>
    <w:tbl>
      <w:tblPr>
        <w:tblStyle w:val="a6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A956EA" w:rsidRPr="00A956EA" w14:paraId="7053C89E" w14:textId="77777777" w:rsidTr="00A956EA">
        <w:trPr>
          <w:trHeight w:val="255"/>
        </w:trPr>
        <w:tc>
          <w:tcPr>
            <w:tcW w:w="3539" w:type="dxa"/>
          </w:tcPr>
          <w:p w14:paraId="70C8283F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ΟΝΟΜΑΤΕΠΩΝΥΜΟ</w:t>
            </w:r>
          </w:p>
        </w:tc>
        <w:tc>
          <w:tcPr>
            <w:tcW w:w="5812" w:type="dxa"/>
          </w:tcPr>
          <w:p w14:paraId="49BCF01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1A210724" w14:textId="77777777" w:rsidTr="00A956EA">
        <w:trPr>
          <w:trHeight w:val="361"/>
        </w:trPr>
        <w:tc>
          <w:tcPr>
            <w:tcW w:w="3539" w:type="dxa"/>
          </w:tcPr>
          <w:p w14:paraId="594457EC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ΠΑΤΡΩΝΥΜΟ</w:t>
            </w:r>
          </w:p>
        </w:tc>
        <w:tc>
          <w:tcPr>
            <w:tcW w:w="5812" w:type="dxa"/>
          </w:tcPr>
          <w:p w14:paraId="2DEDE2C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ACC156A" w14:textId="77777777" w:rsidTr="00A956EA">
        <w:trPr>
          <w:trHeight w:val="341"/>
        </w:trPr>
        <w:tc>
          <w:tcPr>
            <w:tcW w:w="3539" w:type="dxa"/>
          </w:tcPr>
          <w:p w14:paraId="001BC1AE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ΗΜΕΡΟΜΗΝΙΑ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ΓΕΝΝΗΣΗΣ</w:t>
            </w:r>
          </w:p>
        </w:tc>
        <w:tc>
          <w:tcPr>
            <w:tcW w:w="5812" w:type="dxa"/>
          </w:tcPr>
          <w:p w14:paraId="43E1DC4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0F722DC" w14:textId="77777777" w:rsidTr="00A956EA">
        <w:trPr>
          <w:trHeight w:val="207"/>
        </w:trPr>
        <w:tc>
          <w:tcPr>
            <w:tcW w:w="3539" w:type="dxa"/>
          </w:tcPr>
          <w:p w14:paraId="125E5D46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ΤΑΧΥΔΡΟΜΙΚΗ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ΔΙΕΥΘΥΝΣΗ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/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ΠΟΛΗ</w:t>
            </w:r>
          </w:p>
        </w:tc>
        <w:tc>
          <w:tcPr>
            <w:tcW w:w="5812" w:type="dxa"/>
          </w:tcPr>
          <w:p w14:paraId="492D112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E5D797D" w14:textId="77777777" w:rsidTr="00A956EA">
        <w:trPr>
          <w:trHeight w:val="329"/>
        </w:trPr>
        <w:tc>
          <w:tcPr>
            <w:tcW w:w="3539" w:type="dxa"/>
          </w:tcPr>
          <w:p w14:paraId="04014624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ΣΤΑΘΕΡΟ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3FEC7BFD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3CBAAB9A" w14:textId="77777777" w:rsidTr="00A956EA">
        <w:trPr>
          <w:trHeight w:val="248"/>
        </w:trPr>
        <w:tc>
          <w:tcPr>
            <w:tcW w:w="3539" w:type="dxa"/>
          </w:tcPr>
          <w:p w14:paraId="130AB5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ΚΙΝΗΤΟ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1CEC9F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33ACAE6" w14:textId="77777777" w:rsidTr="00A956EA">
        <w:trPr>
          <w:trHeight w:val="169"/>
        </w:trPr>
        <w:tc>
          <w:tcPr>
            <w:tcW w:w="3539" w:type="dxa"/>
          </w:tcPr>
          <w:p w14:paraId="6055F4A8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E-MAIL</w:t>
            </w:r>
          </w:p>
        </w:tc>
        <w:tc>
          <w:tcPr>
            <w:tcW w:w="5812" w:type="dxa"/>
          </w:tcPr>
          <w:p w14:paraId="5C97B65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</w:tbl>
    <w:p w14:paraId="4186A23C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</w:p>
    <w:p w14:paraId="2779D07D" w14:textId="2412E983" w:rsidR="003365F7" w:rsidRDefault="00A956EA" w:rsidP="004C39F3">
      <w:pPr>
        <w:spacing w:after="36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Σε απάντηση της υπ’ αρ.πρωτ.:</w:t>
      </w:r>
      <w:r w:rsidR="009E7E79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D371ED">
        <w:rPr>
          <w:rFonts w:ascii="Liberation Sans Narrow" w:hAnsi="Liberation Sans Narrow" w:cs="Open Sans"/>
          <w:sz w:val="24"/>
          <w:szCs w:val="24"/>
          <w:lang w:val="el-GR"/>
        </w:rPr>
        <w:t>741</w:t>
      </w:r>
      <w:r w:rsidRPr="00895813">
        <w:rPr>
          <w:rFonts w:ascii="Liberation Sans Narrow" w:hAnsi="Liberation Sans Narrow" w:cs="Open Sans"/>
          <w:sz w:val="24"/>
          <w:szCs w:val="24"/>
          <w:lang w:val="el-GR"/>
        </w:rPr>
        <w:t>/</w:t>
      </w:r>
      <w:r w:rsidR="00895813" w:rsidRPr="00895813">
        <w:rPr>
          <w:rFonts w:ascii="Liberation Sans Narrow" w:hAnsi="Liberation Sans Narrow" w:cs="Open Sans"/>
          <w:sz w:val="24"/>
          <w:szCs w:val="24"/>
          <w:lang w:val="el-GR"/>
        </w:rPr>
        <w:t>21</w:t>
      </w:r>
      <w:r w:rsidRPr="00895813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504887" w:rsidRPr="00895813">
        <w:rPr>
          <w:rFonts w:ascii="Liberation Sans Narrow" w:hAnsi="Liberation Sans Narrow" w:cs="Open Sans"/>
          <w:sz w:val="24"/>
          <w:szCs w:val="24"/>
          <w:lang w:val="el-GR"/>
        </w:rPr>
        <w:t>0</w:t>
      </w:r>
      <w:r w:rsidR="00895813" w:rsidRPr="00895813">
        <w:rPr>
          <w:rFonts w:ascii="Liberation Sans Narrow" w:hAnsi="Liberation Sans Narrow" w:cs="Open Sans"/>
          <w:sz w:val="24"/>
          <w:szCs w:val="24"/>
          <w:lang w:val="el-GR"/>
        </w:rPr>
        <w:t>4</w:t>
      </w:r>
      <w:r w:rsidRPr="00895813">
        <w:rPr>
          <w:rFonts w:ascii="Liberation Sans Narrow" w:hAnsi="Liberation Sans Narrow" w:cs="Open Sans"/>
          <w:sz w:val="24"/>
          <w:szCs w:val="24"/>
          <w:lang w:val="el-GR"/>
        </w:rPr>
        <w:t>.202</w:t>
      </w:r>
      <w:r w:rsidR="00504887" w:rsidRPr="00895813">
        <w:rPr>
          <w:rFonts w:ascii="Liberation Sans Narrow" w:hAnsi="Liberation Sans Narrow" w:cs="Open Sans"/>
          <w:sz w:val="24"/>
          <w:szCs w:val="24"/>
          <w:lang w:val="el-GR"/>
        </w:rPr>
        <w:t>3</w:t>
      </w:r>
      <w:r w:rsidR="009E7E79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Pr="009E7E79">
        <w:rPr>
          <w:rFonts w:ascii="Liberation Sans Narrow" w:hAnsi="Liberation Sans Narrow" w:cs="Open Sans"/>
          <w:sz w:val="24"/>
          <w:szCs w:val="24"/>
          <w:lang w:val="el-GR"/>
        </w:rPr>
        <w:t>Πρόσκλησης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κδήλωσης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νδιαφέροντος στο</w:t>
      </w:r>
      <w:r w:rsidR="005D1E8D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πλαίσιο εφαρμογής </w:t>
      </w:r>
      <w:r w:rsidR="00FF655A" w:rsidRPr="007808AE">
        <w:rPr>
          <w:rFonts w:ascii="Liberation Sans Narrow" w:hAnsi="Liberation Sans Narrow" w:cs="Times New Roman"/>
          <w:sz w:val="24"/>
          <w:szCs w:val="24"/>
          <w:lang w:val="el-GR" w:eastAsia="el-GR"/>
        </w:rPr>
        <w:t>του</w:t>
      </w:r>
      <w:r w:rsidR="005D1E8D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</w:t>
      </w:r>
      <w:r w:rsidR="005D1E8D" w:rsidRPr="005D1E8D">
        <w:rPr>
          <w:rFonts w:ascii="Liberation Sans Narrow" w:hAnsi="Liberation Sans Narrow" w:cs="Times New Roman"/>
          <w:sz w:val="24"/>
          <w:szCs w:val="24"/>
          <w:lang w:val="el-GR" w:eastAsia="el-GR"/>
        </w:rPr>
        <w:t>Πακέτου Εργασίας (Π.Ε.) 3 «Ενδυνάμωση οικογενειών παιδιών, εφήβων ενηλίκων με αναπηρία και εκπαίδευση των μελών για να λειτουργήσουν ως συνήγοροι»</w:t>
      </w:r>
      <w:r w:rsidR="00247C5C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των Υποέργων 1-5 με τίτλο «Εκπαιδευτικά Προγράμματα Δια Βίου Μάθησης για τα άτομα με αναπηρία, χρόνιες παθήσεις και τις οικογένειές τους» (Υποέργο 1 για την κατηγορία Περιφερειών 7-ΛΑΠ, Υποέργο 2 για την κατηγορία Περιφερειών 7-ΜΕΤ, Υποέργο 3 για την κατηγορία Περιφερειών 7-ΠΑΠ, Υποέργο 4 για την κατηγορία Περιφερειών 8-ΜΕΤ, Υποέργο 5 για την κατηγορία Περιφερειών 9-ΠΑΠ) της Πράξης «Προγράμματα Δια Βίου Εκπαίδευσης για την αναπηρία και υποστηρικτικές δράσεις» με ΚΩΔ. ΟΠΣ (MIS) 5133270, η οποία με την με </w:t>
      </w:r>
      <w:r w:rsidR="00A7350E" w:rsidRPr="00196ABA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Α.Π.: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13964/9.02.2022 Απόφαση της Ειδικής Γραμματέας Διαχείρισης Προγραμμάτων Ευρωπαϊκού Κοινωνικού Ταμείου έχει ενταχθεί στο Επιχειρησιακό Πρόγραμμα «Ανάπτυξη Ανθρώπινου Δυναμικού, Εκπαίδευση &amp; Δια Βίου Μάθηση 2014-2020»</w:t>
      </w:r>
      <w:r w:rsidR="005B5CE2">
        <w:rPr>
          <w:rFonts w:ascii="Liberation Sans Narrow" w:hAnsi="Liberation Sans Narrow" w:cs="Open Sans"/>
          <w:sz w:val="24"/>
          <w:szCs w:val="24"/>
          <w:lang w:val="el-GR"/>
        </w:rPr>
        <w:t xml:space="preserve">,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σάς υποβάλλω αίτηση για τη θέση</w:t>
      </w:r>
      <w:bookmarkStart w:id="0" w:name="_Hlk99441221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bookmarkEnd w:id="0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του</w:t>
      </w:r>
      <w:r w:rsidR="005D1E8D">
        <w:rPr>
          <w:rFonts w:ascii="Liberation Sans Narrow" w:hAnsi="Liberation Sans Narrow" w:cs="Open Sans"/>
          <w:sz w:val="24"/>
          <w:szCs w:val="24"/>
          <w:lang w:val="el-GR"/>
        </w:rPr>
        <w:t xml:space="preserve">/της εκπαιδευτή/τριας Δημιουργικής Απασχόλησης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με </w:t>
      </w:r>
      <w:r w:rsidRPr="00247C5C">
        <w:rPr>
          <w:rFonts w:ascii="Liberation Sans Narrow" w:hAnsi="Liberation Sans Narrow" w:cs="Open Sans"/>
          <w:sz w:val="24"/>
          <w:szCs w:val="24"/>
          <w:lang w:val="el-GR"/>
        </w:rPr>
        <w:t xml:space="preserve">κωδικό </w:t>
      </w:r>
      <w:r w:rsidRPr="00247C5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</w:t>
      </w:r>
      <w:r w:rsidR="003365F7" w:rsidRPr="00247C5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</w:p>
    <w:p w14:paraId="05028926" w14:textId="64DE75EA" w:rsidR="003365F7" w:rsidRPr="00247722" w:rsidRDefault="003365F7" w:rsidP="00247722">
      <w:pPr>
        <w:spacing w:after="84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455E6F4B" wp14:editId="4001DCF6">
            <wp:extent cx="6120765" cy="917575"/>
            <wp:effectExtent l="0" t="0" r="0" b="0"/>
            <wp:doc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D03CA" w14:textId="643C9949" w:rsidR="00A956EA" w:rsidRPr="00A956EA" w:rsidRDefault="00A956EA" w:rsidP="004C39F3">
      <w:pPr>
        <w:spacing w:after="480" w:line="264" w:lineRule="auto"/>
        <w:rPr>
          <w:rFonts w:ascii="Liberation Sans Narrow" w:hAnsi="Liberation Sans Narrow" w:cs="Open Sans"/>
          <w:sz w:val="24"/>
          <w:szCs w:val="24"/>
          <w:u w:val="single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u w:val="single"/>
          <w:lang w:val="el-GR"/>
        </w:rPr>
        <w:lastRenderedPageBreak/>
        <w:t>Συνημμένα υποβάλλονται σε ψηφιακό φάκελο:</w:t>
      </w:r>
    </w:p>
    <w:p w14:paraId="7E775CE2" w14:textId="77777777" w:rsidR="00A956EA" w:rsidRPr="00A956EA" w:rsidRDefault="00A956EA" w:rsidP="00A956EA">
      <w:pPr>
        <w:numPr>
          <w:ilvl w:val="0"/>
          <w:numId w:val="4"/>
        </w:numPr>
        <w:spacing w:after="120" w:line="264" w:lineRule="auto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Αναλυτικό Βιογραφικό Σημείωμα.</w:t>
      </w:r>
    </w:p>
    <w:p w14:paraId="7BED8427" w14:textId="61B658F7" w:rsidR="00A956EA" w:rsidRPr="004C39F3" w:rsidRDefault="00A956EA" w:rsidP="004C39F3">
      <w:pPr>
        <w:numPr>
          <w:ilvl w:val="0"/>
          <w:numId w:val="4"/>
        </w:numPr>
        <w:spacing w:after="48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Τα κάτωθι δικαιολογητικά (σε ψηφιακή μορφή)</w:t>
      </w:r>
      <w:r w:rsidR="00247C5C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που τεκμηριώνουν την ύπαρξη</w:t>
      </w:r>
      <w:r w:rsidR="00231928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των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προσόντων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και κοινωνικών κριτηρίων εφόσον υπάρχουν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(αριθμημένα και σε συμφωνία με τα δηλωθέντα στο αναλυτικό βιογραφικό σημείωμα):</w:t>
      </w:r>
    </w:p>
    <w:p w14:paraId="61F3C51A" w14:textId="581D7D53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left="0" w:firstLine="0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…</w:t>
      </w:r>
    </w:p>
    <w:p w14:paraId="5FDD56E0" w14:textId="7D18B2B0" w:rsidR="00A956EA" w:rsidRPr="00A956EA" w:rsidRDefault="000B0025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A956EA"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</w:p>
    <w:p w14:paraId="495AC6CF" w14:textId="7E5DC98B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A89E192" w14:textId="6F09DC05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569F66DE" w14:textId="684A95D6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C3A41C5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765BC26B" w14:textId="481AA4FF" w:rsidR="003365F7" w:rsidRPr="00A956EA" w:rsidRDefault="00A956EA" w:rsidP="004C39F3">
      <w:pPr>
        <w:tabs>
          <w:tab w:val="left" w:pos="0"/>
        </w:tabs>
        <w:spacing w:after="48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Τόπος και Ημερομηνία:……………………….…………………………………………………….……………….  Ον/</w:t>
      </w:r>
      <w:r w:rsidR="005A2305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νυ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μο Υποψήφιου: …………………………………………………………………………………………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  Υπογραφή:………………………………………………………………………………………………..……………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2F12B5EA" w14:textId="7BD9A52D" w:rsidR="00247722" w:rsidRPr="00F050C9" w:rsidRDefault="00FF655A" w:rsidP="003365F7">
      <w:pPr>
        <w:spacing w:after="24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πρόσκλησης. </w:t>
      </w:r>
      <w:r w:rsidRPr="00BE1FF1">
        <w:rPr>
          <w:rFonts w:ascii="Liberation Sans Narrow" w:hAnsi="Liberation Sans Narrow" w:cs="Open Sans"/>
          <w:sz w:val="24"/>
          <w:szCs w:val="24"/>
        </w:rPr>
        <w:t>To</w:t>
      </w: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 ΙΝ-ΕΣΑμεΑ αναλαμβάνει την υποχρέωση να μην αποκαλύπτει, κοινοποιεί, διαθέτει πληροφορίες,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τρίτο. Η υποχρέωση αυτή ισχύει με την επιφύλαξη της εφαρμογής διάταξης νόμου που επιτάσσει την αποκάλυψη των εν λόγω πληροφοριών. Σε κάθε περίπτωση το ΙΝ-ΕΣΑμεΑ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(ΕΕ/2016/679) και την Ελληνική Νομοθεσία</w:t>
      </w:r>
      <w:r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217A340F" w14:textId="448B90BB" w:rsidR="0097026F" w:rsidRDefault="003365F7" w:rsidP="00F050C9">
      <w:pPr>
        <w:spacing w:after="120" w:line="264" w:lineRule="auto"/>
        <w:jc w:val="center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393C1D31" wp14:editId="538EC4C7">
            <wp:extent cx="6120765" cy="917575"/>
            <wp:effectExtent l="0" t="0" r="0" b="0"/>
            <wp:doc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026F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DD094" w14:textId="77777777" w:rsidR="0085520C" w:rsidRDefault="0085520C" w:rsidP="00160462">
      <w:pPr>
        <w:spacing w:after="0" w:line="240" w:lineRule="auto"/>
      </w:pPr>
      <w:r>
        <w:separator/>
      </w:r>
    </w:p>
  </w:endnote>
  <w:endnote w:type="continuationSeparator" w:id="0">
    <w:p w14:paraId="75092240" w14:textId="77777777" w:rsidR="0085520C" w:rsidRDefault="0085520C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2F92D726-151D-4353-A18E-B447A2F856CD}"/>
    <w:embedBold r:id="rId2" w:fontKey="{47D913A6-62D3-4285-9845-AA44A5593DD9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3" w:fontKey="{65B080E1-D292-4B56-991B-20DB8E6C255A}"/>
  </w:font>
  <w:font w:name="Liberation Sans Narrow">
    <w:altName w:val="Arial"/>
    <w:panose1 w:val="020B0606020202030204"/>
    <w:charset w:val="00"/>
    <w:family w:val="swiss"/>
    <w:pitch w:val="variable"/>
    <w:sig w:usb0="A00002AF" w:usb1="500078FB" w:usb2="00000000" w:usb3="00000000" w:csb0="0000009F" w:csb1="00000000"/>
    <w:embedRegular r:id="rId4" w:fontKey="{5FFE4540-4E66-49E1-BEC7-72D82B90420F}"/>
    <w:embedBold r:id="rId5" w:fontKey="{32AA0887-F2DB-4C43-8D8D-E19BC4708D00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320EC6B3-22AB-42F8-A2A7-565AFB04FAE3}"/>
    <w:embedBold r:id="rId7" w:fontKey="{543388AB-8A00-4FB0-B422-955C28170396}"/>
  </w:font>
  <w:font w:name="Roboto Condensed">
    <w:altName w:val="Arial"/>
    <w:charset w:val="00"/>
    <w:family w:val="auto"/>
    <w:pitch w:val="variable"/>
    <w:sig w:usb0="E0000AFF" w:usb1="5000217F" w:usb2="00000021" w:usb3="00000000" w:csb0="0000019F" w:csb1="00000000"/>
    <w:embedRegular r:id="rId8" w:fontKey="{E650E0D1-F9D0-4B2F-AC1C-4F30CBB01757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764E3131-A909-4AF1-AB67-3186F695CA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FEE7E" w14:textId="77777777" w:rsidR="006E5DC8" w:rsidRDefault="006E5DC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F0EF3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2D3FD0D" wp14:editId="199F7F51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99FC13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D3FD0D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5B99FC13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16E4049F" wp14:editId="44920919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766" name="Εικόνα 7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62EE2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0ABBC14F" wp14:editId="5FF399C3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763" name="Εικόνα 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F5EB22C" wp14:editId="0EE5FDC8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B198602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8459330" wp14:editId="102C4E64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FBB41B2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EC7FD6A" wp14:editId="29518FFE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7E1A32AA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90DDDDD" wp14:editId="640531E9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3DBE9D0B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658B48D" wp14:editId="04135733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3F3022F5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504E810" wp14:editId="584791EA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1653C379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4CB5B19F" wp14:editId="716C0503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764" name="Εικόνα 7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580945A4" wp14:editId="76C180A9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765" name="Εικόνα 76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r w:rsidR="005E1F6A" w:rsidRPr="000F720D">
        <w:rPr>
          <w:rFonts w:ascii="Roboto Condensed" w:hAnsi="Roboto Condensed"/>
          <w:color w:val="297889"/>
          <w:lang w:val="el-GR"/>
        </w:rPr>
        <w:t>Λεωφ. Ελ. Βενιζέλου 236, 16341 Ηλιούπολη, Αττική</w:t>
      </w:r>
    </w:hyperlink>
  </w:p>
  <w:p w14:paraId="27218BE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4D015491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7871DCA9" wp14:editId="432B369B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D3A74F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7871DCA9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66D3A74F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BDAB1D8" wp14:editId="3FE5ADFF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392632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BDAB1D8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38392632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950D34B" wp14:editId="5CC6E545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E934F7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950D34B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27E934F7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55568007" wp14:editId="727A5EF6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721C63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55568007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2F721C63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E83244" w14:textId="77777777" w:rsidR="0085520C" w:rsidRDefault="0085520C" w:rsidP="00160462">
      <w:pPr>
        <w:spacing w:after="0" w:line="240" w:lineRule="auto"/>
      </w:pPr>
      <w:r>
        <w:separator/>
      </w:r>
    </w:p>
  </w:footnote>
  <w:footnote w:type="continuationSeparator" w:id="0">
    <w:p w14:paraId="0AAB9061" w14:textId="77777777" w:rsidR="0085520C" w:rsidRDefault="0085520C" w:rsidP="00160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E7798" w14:textId="77777777" w:rsidR="006E5DC8" w:rsidRDefault="006E5DC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53528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3317DB41" wp14:editId="35431B10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761" name="Εικόνα 7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6A721578" wp14:editId="35AE8292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760" name="Εικόνα 7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FFF5B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3173ECE8" wp14:editId="47545E8A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762" name="Εικόνα 7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B6039"/>
    <w:multiLevelType w:val="hybridMultilevel"/>
    <w:tmpl w:val="D102B0B2"/>
    <w:lvl w:ilvl="0" w:tplc="EAC0572E">
      <w:start w:val="3"/>
      <w:numFmt w:val="bullet"/>
      <w:lvlText w:val="-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8C55510"/>
    <w:multiLevelType w:val="hybridMultilevel"/>
    <w:tmpl w:val="1BD8733A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4"/>
  </w:num>
  <w:num w:numId="2" w16cid:durableId="1102800844">
    <w:abstractNumId w:val="0"/>
  </w:num>
  <w:num w:numId="3" w16cid:durableId="1851748815">
    <w:abstractNumId w:val="1"/>
  </w:num>
  <w:num w:numId="4" w16cid:durableId="382365573">
    <w:abstractNumId w:val="2"/>
  </w:num>
  <w:num w:numId="5" w16cid:durableId="2920558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6EA"/>
    <w:rsid w:val="000220B0"/>
    <w:rsid w:val="00063467"/>
    <w:rsid w:val="00095321"/>
    <w:rsid w:val="000B0025"/>
    <w:rsid w:val="000C4175"/>
    <w:rsid w:val="000F720D"/>
    <w:rsid w:val="00122691"/>
    <w:rsid w:val="001567EF"/>
    <w:rsid w:val="00160462"/>
    <w:rsid w:val="0016416C"/>
    <w:rsid w:val="001E58D0"/>
    <w:rsid w:val="00231928"/>
    <w:rsid w:val="0024060A"/>
    <w:rsid w:val="002441C9"/>
    <w:rsid w:val="00247722"/>
    <w:rsid w:val="00247C5C"/>
    <w:rsid w:val="00253C1A"/>
    <w:rsid w:val="002604E0"/>
    <w:rsid w:val="00282EB8"/>
    <w:rsid w:val="00300F4D"/>
    <w:rsid w:val="003115E8"/>
    <w:rsid w:val="00314849"/>
    <w:rsid w:val="00315AF6"/>
    <w:rsid w:val="003365F7"/>
    <w:rsid w:val="003372BB"/>
    <w:rsid w:val="00367BBF"/>
    <w:rsid w:val="003E24FE"/>
    <w:rsid w:val="0044432E"/>
    <w:rsid w:val="00447CF0"/>
    <w:rsid w:val="004B50FC"/>
    <w:rsid w:val="004C39F3"/>
    <w:rsid w:val="004F4841"/>
    <w:rsid w:val="00504887"/>
    <w:rsid w:val="0051558E"/>
    <w:rsid w:val="00531AFE"/>
    <w:rsid w:val="005A2305"/>
    <w:rsid w:val="005B5CE2"/>
    <w:rsid w:val="005D05A4"/>
    <w:rsid w:val="005D1E8D"/>
    <w:rsid w:val="005D57BC"/>
    <w:rsid w:val="005E1F6A"/>
    <w:rsid w:val="00602B73"/>
    <w:rsid w:val="006E5DC8"/>
    <w:rsid w:val="007225BD"/>
    <w:rsid w:val="007252A0"/>
    <w:rsid w:val="00750162"/>
    <w:rsid w:val="00761E97"/>
    <w:rsid w:val="007962C6"/>
    <w:rsid w:val="007D342A"/>
    <w:rsid w:val="007E1ED6"/>
    <w:rsid w:val="007F210E"/>
    <w:rsid w:val="008508B6"/>
    <w:rsid w:val="0085520C"/>
    <w:rsid w:val="00884405"/>
    <w:rsid w:val="00890BA8"/>
    <w:rsid w:val="00895813"/>
    <w:rsid w:val="00903894"/>
    <w:rsid w:val="00943265"/>
    <w:rsid w:val="0097026F"/>
    <w:rsid w:val="00993953"/>
    <w:rsid w:val="009B6919"/>
    <w:rsid w:val="009D4B36"/>
    <w:rsid w:val="009E7E79"/>
    <w:rsid w:val="00A02BD2"/>
    <w:rsid w:val="00A7350E"/>
    <w:rsid w:val="00A74982"/>
    <w:rsid w:val="00A956EA"/>
    <w:rsid w:val="00B636AB"/>
    <w:rsid w:val="00BB7EA9"/>
    <w:rsid w:val="00BC1132"/>
    <w:rsid w:val="00BD1FEA"/>
    <w:rsid w:val="00BE4E7C"/>
    <w:rsid w:val="00C16508"/>
    <w:rsid w:val="00C36B2D"/>
    <w:rsid w:val="00C65D1D"/>
    <w:rsid w:val="00C83F2D"/>
    <w:rsid w:val="00CA3430"/>
    <w:rsid w:val="00D10552"/>
    <w:rsid w:val="00D371ED"/>
    <w:rsid w:val="00D506DD"/>
    <w:rsid w:val="00D57507"/>
    <w:rsid w:val="00D858C1"/>
    <w:rsid w:val="00D92E2F"/>
    <w:rsid w:val="00D94787"/>
    <w:rsid w:val="00D9688F"/>
    <w:rsid w:val="00DA49C9"/>
    <w:rsid w:val="00DE7535"/>
    <w:rsid w:val="00E25409"/>
    <w:rsid w:val="00E665F8"/>
    <w:rsid w:val="00EA4738"/>
    <w:rsid w:val="00EB7772"/>
    <w:rsid w:val="00EC4ABC"/>
    <w:rsid w:val="00EE6385"/>
    <w:rsid w:val="00F050C9"/>
    <w:rsid w:val="00FE08AD"/>
    <w:rsid w:val="00FE778C"/>
    <w:rsid w:val="00FF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59C46B"/>
  <w15:chartTrackingRefBased/>
  <w15:docId w15:val="{A90D9F4A-97C1-48F6-9CF4-79C394D9E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ownloads\Epistoloxarto_Empty-template-2022-09-03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Epistoloxarto_Empty-template-2022-09-03.dotx</Template>
  <TotalTime>138</TotalTime>
  <Pages>2</Pages>
  <Words>411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news</dc:creator>
  <cp:keywords/>
  <dc:description/>
  <cp:lastModifiedBy>officeuser</cp:lastModifiedBy>
  <cp:revision>17</cp:revision>
  <cp:lastPrinted>2022-09-13T08:46:00Z</cp:lastPrinted>
  <dcterms:created xsi:type="dcterms:W3CDTF">2022-11-04T08:39:00Z</dcterms:created>
  <dcterms:modified xsi:type="dcterms:W3CDTF">2023-04-26T10:44:00Z</dcterms:modified>
</cp:coreProperties>
</file>