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681CB935" w:rsidR="003365F7" w:rsidRPr="00A95CAD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2F1A55" w:rsidRPr="002F1A55">
        <w:rPr>
          <w:rFonts w:ascii="Liberation Sans Narrow" w:hAnsi="Liberation Sans Narrow" w:cs="Open Sans"/>
          <w:sz w:val="24"/>
          <w:szCs w:val="24"/>
          <w:lang w:val="el-GR"/>
        </w:rPr>
        <w:t>1202</w:t>
      </w:r>
      <w:r w:rsidRPr="002F1A55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2F1A55" w:rsidRPr="002F1A55">
        <w:rPr>
          <w:rFonts w:ascii="Liberation Sans Narrow" w:hAnsi="Liberation Sans Narrow" w:cs="Open Sans"/>
          <w:sz w:val="24"/>
          <w:szCs w:val="24"/>
          <w:lang w:val="el-GR"/>
        </w:rPr>
        <w:t>19</w:t>
      </w:r>
      <w:r w:rsidRPr="002F1A5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2F1A55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2F1A55" w:rsidRPr="002F1A55">
        <w:rPr>
          <w:rFonts w:ascii="Liberation Sans Narrow" w:hAnsi="Liberation Sans Narrow" w:cs="Open Sans"/>
          <w:sz w:val="24"/>
          <w:szCs w:val="24"/>
          <w:lang w:val="el-GR"/>
        </w:rPr>
        <w:t>5</w:t>
      </w:r>
      <w:r w:rsidRPr="002F1A55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2F1A55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EE63C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EE63C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 Πακέτου Εργασίας (Π.Ε.) 1 «Πρόγραμμα εκπαίδευσης αιρετών στελεχών και εργαζομένων του αναπηρικού κινήματος στο σχεδιασμό πολιτικής για θέματα αναπηρίας»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αίτηση </w:t>
      </w:r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 ………</w:t>
      </w:r>
      <w:r w:rsidR="003365F7" w:rsidRPr="00A95CA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CBC663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E02FB" w14:textId="77777777" w:rsidR="00C31FFA" w:rsidRDefault="00C31FFA" w:rsidP="00160462">
      <w:pPr>
        <w:spacing w:after="0" w:line="240" w:lineRule="auto"/>
      </w:pPr>
      <w:r>
        <w:separator/>
      </w:r>
    </w:p>
  </w:endnote>
  <w:endnote w:type="continuationSeparator" w:id="0">
    <w:p w14:paraId="6C6D6D42" w14:textId="77777777" w:rsidR="00C31FFA" w:rsidRDefault="00C31FFA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9F3F7BB3-265C-4E96-9497-CF02A827AFF8}"/>
    <w:embedBold r:id="rId2" w:fontKey="{7650344A-DBFE-48B1-A5CE-FA8095C30512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11314199-AC8E-4226-9E86-28AA85D418EA}"/>
  </w:font>
  <w:font w:name="Liberation Sans Narrow">
    <w:altName w:val="Liberation Sans Narrow"/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F9772E37-62D8-48D8-A813-43D05BC721BD}"/>
    <w:embedBold r:id="rId5" w:fontKey="{73DB6F38-04FC-4E20-9ABE-2EB37925E6A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18307984-2D65-4202-AF6C-60F9747F141D}"/>
    <w:embedBold r:id="rId7" w:fontKey="{F6E99567-5D64-4AFA-A9EA-A691D9E0A647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01CE3032-3589-467C-99B5-5713EE41B68C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A9AF3EBF-DE8D-4A62-A0C6-FC41E5BCB5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A95CAD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A95CAD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A95CAD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64776" w14:textId="77777777" w:rsidR="00C31FFA" w:rsidRDefault="00C31FFA" w:rsidP="00160462">
      <w:pPr>
        <w:spacing w:after="0" w:line="240" w:lineRule="auto"/>
      </w:pPr>
      <w:r>
        <w:separator/>
      </w:r>
    </w:p>
  </w:footnote>
  <w:footnote w:type="continuationSeparator" w:id="0">
    <w:p w14:paraId="4DB98769" w14:textId="77777777" w:rsidR="00C31FFA" w:rsidRDefault="00C31FFA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C0BFC"/>
    <w:rsid w:val="001E58D0"/>
    <w:rsid w:val="00231928"/>
    <w:rsid w:val="0024060A"/>
    <w:rsid w:val="002441C9"/>
    <w:rsid w:val="00247722"/>
    <w:rsid w:val="00253C1A"/>
    <w:rsid w:val="002604E0"/>
    <w:rsid w:val="00282EB8"/>
    <w:rsid w:val="002F1A55"/>
    <w:rsid w:val="00300F4D"/>
    <w:rsid w:val="003115E8"/>
    <w:rsid w:val="00314849"/>
    <w:rsid w:val="00315AF6"/>
    <w:rsid w:val="003365F7"/>
    <w:rsid w:val="003372BB"/>
    <w:rsid w:val="00367BBF"/>
    <w:rsid w:val="003E24FE"/>
    <w:rsid w:val="0044432E"/>
    <w:rsid w:val="00447CF0"/>
    <w:rsid w:val="004B50FC"/>
    <w:rsid w:val="004C39F3"/>
    <w:rsid w:val="004F4841"/>
    <w:rsid w:val="00504887"/>
    <w:rsid w:val="0051558E"/>
    <w:rsid w:val="00535758"/>
    <w:rsid w:val="00571FAC"/>
    <w:rsid w:val="00583C20"/>
    <w:rsid w:val="005A2305"/>
    <w:rsid w:val="005B5CE2"/>
    <w:rsid w:val="005D05A4"/>
    <w:rsid w:val="005D57BC"/>
    <w:rsid w:val="005E1F6A"/>
    <w:rsid w:val="00602B73"/>
    <w:rsid w:val="006E5DC8"/>
    <w:rsid w:val="007225BD"/>
    <w:rsid w:val="007252A0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9E0B62"/>
    <w:rsid w:val="009E7E79"/>
    <w:rsid w:val="00A02BD2"/>
    <w:rsid w:val="00A7350E"/>
    <w:rsid w:val="00A74982"/>
    <w:rsid w:val="00A956EA"/>
    <w:rsid w:val="00A95CAD"/>
    <w:rsid w:val="00B636AB"/>
    <w:rsid w:val="00BB7EA9"/>
    <w:rsid w:val="00BC1132"/>
    <w:rsid w:val="00BD1FEA"/>
    <w:rsid w:val="00BE4E7C"/>
    <w:rsid w:val="00C16508"/>
    <w:rsid w:val="00C31FFA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A4738"/>
    <w:rsid w:val="00EB7772"/>
    <w:rsid w:val="00EC4ABC"/>
    <w:rsid w:val="00EE6385"/>
    <w:rsid w:val="00EE63C9"/>
    <w:rsid w:val="00F050C9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7</TotalTime>
  <Pages>2</Pages>
  <Words>409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5</cp:revision>
  <cp:lastPrinted>2022-09-13T08:46:00Z</cp:lastPrinted>
  <dcterms:created xsi:type="dcterms:W3CDTF">2023-03-31T13:29:00Z</dcterms:created>
  <dcterms:modified xsi:type="dcterms:W3CDTF">2023-05-22T07:57:00Z</dcterms:modified>
</cp:coreProperties>
</file>