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A15AB80" w14:textId="3C6137F9" w:rsidR="00247722" w:rsidRPr="00A956EA" w:rsidRDefault="00A956EA" w:rsidP="00247722">
      <w:pPr>
        <w:spacing w:after="36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ΙΝ-ΕΣΑμεΑ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779D07D" w14:textId="6FC7E0E7" w:rsidR="003365F7" w:rsidRPr="00A95CAD" w:rsidRDefault="00A956EA" w:rsidP="004C39F3">
      <w:pPr>
        <w:spacing w:after="360" w:line="264" w:lineRule="auto"/>
        <w:jc w:val="both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Σε απάντηση της υπ’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αρ.πρωτ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.:</w:t>
      </w:r>
      <w:r w:rsidR="009E7E7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2F1A55" w:rsidRPr="002F1A55">
        <w:rPr>
          <w:rFonts w:ascii="Liberation Sans Narrow" w:hAnsi="Liberation Sans Narrow" w:cs="Open Sans"/>
          <w:sz w:val="24"/>
          <w:szCs w:val="24"/>
          <w:lang w:val="el-GR"/>
        </w:rPr>
        <w:t>1</w:t>
      </w:r>
      <w:r w:rsidR="00F90EDA">
        <w:rPr>
          <w:rFonts w:ascii="Liberation Sans Narrow" w:hAnsi="Liberation Sans Narrow" w:cs="Open Sans"/>
          <w:sz w:val="24"/>
          <w:szCs w:val="24"/>
          <w:lang w:val="el-GR"/>
        </w:rPr>
        <w:t>587</w:t>
      </w:r>
      <w:r w:rsidRPr="002F1A55">
        <w:rPr>
          <w:rFonts w:ascii="Liberation Sans Narrow" w:hAnsi="Liberation Sans Narrow" w:cs="Open Sans"/>
          <w:sz w:val="24"/>
          <w:szCs w:val="24"/>
          <w:lang w:val="el-GR"/>
        </w:rPr>
        <w:t>/</w:t>
      </w:r>
      <w:r w:rsidR="00F90EDA">
        <w:rPr>
          <w:rFonts w:ascii="Liberation Sans Narrow" w:hAnsi="Liberation Sans Narrow" w:cs="Open Sans"/>
          <w:sz w:val="24"/>
          <w:szCs w:val="24"/>
          <w:lang w:val="el-GR"/>
        </w:rPr>
        <w:t>12</w:t>
      </w:r>
      <w:r w:rsidRPr="002F1A5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504887" w:rsidRPr="002F1A55">
        <w:rPr>
          <w:rFonts w:ascii="Liberation Sans Narrow" w:hAnsi="Liberation Sans Narrow" w:cs="Open Sans"/>
          <w:sz w:val="24"/>
          <w:szCs w:val="24"/>
          <w:lang w:val="el-GR"/>
        </w:rPr>
        <w:t>0</w:t>
      </w:r>
      <w:r w:rsidR="00F90EDA">
        <w:rPr>
          <w:rFonts w:ascii="Liberation Sans Narrow" w:hAnsi="Liberation Sans Narrow" w:cs="Open Sans"/>
          <w:sz w:val="24"/>
          <w:szCs w:val="24"/>
          <w:lang w:val="el-GR"/>
        </w:rPr>
        <w:t>6</w:t>
      </w:r>
      <w:r w:rsidRPr="002F1A55">
        <w:rPr>
          <w:rFonts w:ascii="Liberation Sans Narrow" w:hAnsi="Liberation Sans Narrow" w:cs="Open Sans"/>
          <w:sz w:val="24"/>
          <w:szCs w:val="24"/>
          <w:lang w:val="el-GR"/>
        </w:rPr>
        <w:t>.202</w:t>
      </w:r>
      <w:r w:rsidR="00504887" w:rsidRPr="002F1A55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="009E7E79" w:rsidRPr="00EE63C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EE63C9">
        <w:rPr>
          <w:rFonts w:ascii="Liberation Sans Narrow" w:hAnsi="Liberation Sans Narrow" w:cs="Open Sans"/>
          <w:sz w:val="24"/>
          <w:szCs w:val="24"/>
          <w:lang w:val="el-GR"/>
        </w:rPr>
        <w:t>Πρόσκλησης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κδήλωσης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νδιαφέροντος στο  πλαίσιο εφαρμογής </w:t>
      </w:r>
      <w:r w:rsidR="00FF655A" w:rsidRPr="007808AE">
        <w:rPr>
          <w:rFonts w:ascii="Liberation Sans Narrow" w:hAnsi="Liberation Sans Narrow" w:cs="Times New Roman"/>
          <w:sz w:val="24"/>
          <w:szCs w:val="24"/>
          <w:lang w:val="el-GR" w:eastAsia="el-GR"/>
        </w:rPr>
        <w:t>του Πακέτου Εργασίας (Π.Ε.) 1 «Πρόγραμμα εκπαίδευσης αιρετών στελεχών και εργαζομένων του αναπηρικού κινήματος στο σχεδιασμό πολιτικής για θέματα αναπηρίας»</w:t>
      </w:r>
      <w:r w:rsidR="00231928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Υποέργων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1-5 με τίτλο «Εκπαιδευτικά Προγράμματα Δια Βίου Μάθησης για τα άτομα με αναπηρία, χρόνιες παθήσεις και τις οικογένειές τους» (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1 για την κατηγορία Περιφερειών 7-ΛΑΠ,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2 για την κατηγορία Περιφερειών 7-ΜΕΤ,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3 για την κατηγορία Περιφερειών 7-ΠΑΠ,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4 για την κατηγορία Περιφερειών 8-ΜΕΤ,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r w:rsidR="00A7350E" w:rsidRPr="00196ABA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Α.Π.: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</w:t>
      </w:r>
      <w:r w:rsidR="005B5CE2">
        <w:rPr>
          <w:rFonts w:ascii="Liberation Sans Narrow" w:hAnsi="Liberation Sans Narrow" w:cs="Open Sans"/>
          <w:sz w:val="24"/>
          <w:szCs w:val="24"/>
          <w:lang w:val="el-GR"/>
        </w:rPr>
        <w:t xml:space="preserve">,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σάς υποβάλλω αίτηση </w:t>
      </w:r>
      <w:r w:rsidRPr="00A95CA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για τη θέση</w:t>
      </w:r>
      <w:bookmarkStart w:id="0" w:name="_Hlk99441221"/>
      <w:r w:rsidRPr="00A95CA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bookmarkEnd w:id="0"/>
      <w:r w:rsidRPr="00A95CA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του </w:t>
      </w:r>
      <w:r w:rsidR="00FF655A" w:rsidRPr="00A95CA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Περιφερειακού Συντονιστή </w:t>
      </w:r>
      <w:r w:rsidRPr="00A95CA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με κωδικό ………</w:t>
      </w:r>
      <w:r w:rsidR="003365F7" w:rsidRPr="00A95CA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</w:p>
    <w:p w14:paraId="05028926" w14:textId="64DE75EA" w:rsidR="003365F7" w:rsidRPr="00247722" w:rsidRDefault="003365F7" w:rsidP="00247722">
      <w:pPr>
        <w:spacing w:after="8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55E6F4B" wp14:editId="4001DCF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03CA" w14:textId="643C9949" w:rsidR="00A956EA" w:rsidRPr="00A956EA" w:rsidRDefault="00A956EA" w:rsidP="004C39F3">
      <w:pPr>
        <w:spacing w:after="48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7BED8427" w14:textId="724D2E23" w:rsidR="00A956EA" w:rsidRPr="004C39F3" w:rsidRDefault="00A956EA" w:rsidP="004C39F3">
      <w:pPr>
        <w:numPr>
          <w:ilvl w:val="0"/>
          <w:numId w:val="4"/>
        </w:numPr>
        <w:spacing w:after="48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  που τεκμηριώνουν την ύπαρξη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προσόντων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και κοινωνικών κριτηρίων εφόσον υπάρχουν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(αριθμημένα και σε συμφωνία με τα δηλωθέντα στο αναλυτικό βιογραφικό σημείωμα):</w:t>
      </w: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65BC26B" w14:textId="4CBC6637" w:rsidR="003365F7" w:rsidRPr="00A956EA" w:rsidRDefault="00A956EA" w:rsidP="004C39F3">
      <w:pPr>
        <w:tabs>
          <w:tab w:val="left" w:pos="0"/>
        </w:tabs>
        <w:spacing w:after="48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proofErr w:type="spellStart"/>
      <w:r w:rsidR="005A2305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νυ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μο</w:t>
      </w:r>
      <w:proofErr w:type="spellEnd"/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Υποψήφιου: …………………………………………………………………………………………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Υπογραφή:………………………………………………………………………………………………..……………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F12B5EA" w14:textId="7BD9A52D" w:rsidR="00247722" w:rsidRPr="00F050C9" w:rsidRDefault="00FF655A" w:rsidP="003365F7">
      <w:pPr>
        <w:spacing w:after="2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217A340F" w14:textId="448B90BB" w:rsidR="0097026F" w:rsidRDefault="003365F7" w:rsidP="00F050C9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93C1D31" wp14:editId="538EC4C7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DCFF9" w14:textId="77777777" w:rsidR="00D957BA" w:rsidRDefault="00D957BA" w:rsidP="00160462">
      <w:pPr>
        <w:spacing w:after="0" w:line="240" w:lineRule="auto"/>
      </w:pPr>
      <w:r>
        <w:separator/>
      </w:r>
    </w:p>
  </w:endnote>
  <w:endnote w:type="continuationSeparator" w:id="0">
    <w:p w14:paraId="71843634" w14:textId="77777777" w:rsidR="00D957BA" w:rsidRDefault="00D957BA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25B6BC17-0DFC-4152-BE99-53342DBAE3BE}"/>
    <w:embedBold r:id="rId2" w:fontKey="{31D030EC-393B-46FC-8D4E-A083FB750978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C7B4540D-9672-4F78-BB5F-4F5C648014CE}"/>
  </w:font>
  <w:font w:name="Liberation Sans Narrow">
    <w:panose1 w:val="020B0606020202030204"/>
    <w:charset w:val="A1"/>
    <w:family w:val="swiss"/>
    <w:pitch w:val="variable"/>
    <w:sig w:usb0="A00002AF" w:usb1="500078FB" w:usb2="00000000" w:usb3="00000000" w:csb0="0000009F" w:csb1="00000000"/>
    <w:embedRegular r:id="rId4" w:fontKey="{62182367-CE96-4543-995F-6B5B920F3385}"/>
    <w:embedBold r:id="rId5" w:fontKey="{17019A29-3A94-47DA-9647-3E810601F418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26D6A01C-D710-4200-8239-11BD9CA5E170}"/>
    <w:embedBold r:id="rId7" w:fontKey="{5DC6F58A-1897-4475-887E-5D0ADC048E90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DC7FC808-1AD3-4E31-BADE-BA45F8293B2F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E9AB25BB-36D0-40B3-B081-CEC71A915A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A95CAD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A95CAD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A95CAD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EA2A1" w14:textId="77777777" w:rsidR="00D957BA" w:rsidRDefault="00D957BA" w:rsidP="00160462">
      <w:pPr>
        <w:spacing w:after="0" w:line="240" w:lineRule="auto"/>
      </w:pPr>
      <w:r>
        <w:separator/>
      </w:r>
    </w:p>
  </w:footnote>
  <w:footnote w:type="continuationSeparator" w:id="0">
    <w:p w14:paraId="75D74D17" w14:textId="77777777" w:rsidR="00D957BA" w:rsidRDefault="00D957BA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63467"/>
    <w:rsid w:val="00095321"/>
    <w:rsid w:val="000B0025"/>
    <w:rsid w:val="000C4175"/>
    <w:rsid w:val="000F720D"/>
    <w:rsid w:val="00122691"/>
    <w:rsid w:val="001567EF"/>
    <w:rsid w:val="00160462"/>
    <w:rsid w:val="0016416C"/>
    <w:rsid w:val="001C0BFC"/>
    <w:rsid w:val="001E58D0"/>
    <w:rsid w:val="00231928"/>
    <w:rsid w:val="0024060A"/>
    <w:rsid w:val="002441C9"/>
    <w:rsid w:val="00247722"/>
    <w:rsid w:val="00253C1A"/>
    <w:rsid w:val="002604E0"/>
    <w:rsid w:val="00282EB8"/>
    <w:rsid w:val="002F1A55"/>
    <w:rsid w:val="00300F4D"/>
    <w:rsid w:val="003115E8"/>
    <w:rsid w:val="00314849"/>
    <w:rsid w:val="00315AF6"/>
    <w:rsid w:val="003365F7"/>
    <w:rsid w:val="003372BB"/>
    <w:rsid w:val="00367BBF"/>
    <w:rsid w:val="003E24FE"/>
    <w:rsid w:val="0044432E"/>
    <w:rsid w:val="00447CF0"/>
    <w:rsid w:val="004B50FC"/>
    <w:rsid w:val="004C39F3"/>
    <w:rsid w:val="004F4841"/>
    <w:rsid w:val="00504887"/>
    <w:rsid w:val="0051558E"/>
    <w:rsid w:val="00535758"/>
    <w:rsid w:val="00571FAC"/>
    <w:rsid w:val="00583C20"/>
    <w:rsid w:val="005A2305"/>
    <w:rsid w:val="005B5CE2"/>
    <w:rsid w:val="005D05A4"/>
    <w:rsid w:val="005D57BC"/>
    <w:rsid w:val="005E1F6A"/>
    <w:rsid w:val="00602B73"/>
    <w:rsid w:val="006E5DC8"/>
    <w:rsid w:val="007225BD"/>
    <w:rsid w:val="007252A0"/>
    <w:rsid w:val="00750162"/>
    <w:rsid w:val="00761E97"/>
    <w:rsid w:val="007962C6"/>
    <w:rsid w:val="007D342A"/>
    <w:rsid w:val="007E1ED6"/>
    <w:rsid w:val="007F210E"/>
    <w:rsid w:val="008508B6"/>
    <w:rsid w:val="00884405"/>
    <w:rsid w:val="00890BA8"/>
    <w:rsid w:val="00903894"/>
    <w:rsid w:val="00943265"/>
    <w:rsid w:val="0097026F"/>
    <w:rsid w:val="009B6919"/>
    <w:rsid w:val="009D4B36"/>
    <w:rsid w:val="009E0B62"/>
    <w:rsid w:val="009E7E79"/>
    <w:rsid w:val="00A02BD2"/>
    <w:rsid w:val="00A7350E"/>
    <w:rsid w:val="00A74982"/>
    <w:rsid w:val="00A956EA"/>
    <w:rsid w:val="00A95CAD"/>
    <w:rsid w:val="00B636AB"/>
    <w:rsid w:val="00BB7EA9"/>
    <w:rsid w:val="00BC1132"/>
    <w:rsid w:val="00BD1FEA"/>
    <w:rsid w:val="00BE4E7C"/>
    <w:rsid w:val="00C16508"/>
    <w:rsid w:val="00C31FFA"/>
    <w:rsid w:val="00C36B2D"/>
    <w:rsid w:val="00C65D1D"/>
    <w:rsid w:val="00C83F2D"/>
    <w:rsid w:val="00CA3430"/>
    <w:rsid w:val="00D10552"/>
    <w:rsid w:val="00D57507"/>
    <w:rsid w:val="00D858C1"/>
    <w:rsid w:val="00D92E2F"/>
    <w:rsid w:val="00D94787"/>
    <w:rsid w:val="00D957BA"/>
    <w:rsid w:val="00D9688F"/>
    <w:rsid w:val="00DA49C9"/>
    <w:rsid w:val="00DE7535"/>
    <w:rsid w:val="00E25409"/>
    <w:rsid w:val="00E665F8"/>
    <w:rsid w:val="00EA4738"/>
    <w:rsid w:val="00EB7772"/>
    <w:rsid w:val="00EC4ABC"/>
    <w:rsid w:val="00EE6385"/>
    <w:rsid w:val="00EE63C9"/>
    <w:rsid w:val="00F050C9"/>
    <w:rsid w:val="00F90EDA"/>
    <w:rsid w:val="00FE778C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1</TotalTime>
  <Pages>2</Pages>
  <Words>409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officeuser</cp:lastModifiedBy>
  <cp:revision>2</cp:revision>
  <cp:lastPrinted>2022-09-13T08:46:00Z</cp:lastPrinted>
  <dcterms:created xsi:type="dcterms:W3CDTF">2023-06-13T08:53:00Z</dcterms:created>
  <dcterms:modified xsi:type="dcterms:W3CDTF">2023-06-13T08:53:00Z</dcterms:modified>
</cp:coreProperties>
</file>