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78DA4E4B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147C93">
        <w:rPr>
          <w:rFonts w:ascii="Liberation Sans Narrow" w:hAnsi="Liberation Sans Narrow" w:cs="Open Sans"/>
          <w:sz w:val="24"/>
          <w:szCs w:val="24"/>
          <w:lang w:val="el-GR"/>
        </w:rPr>
        <w:t>1590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FE7D53" w:rsidRPr="00FE7D53">
        <w:rPr>
          <w:rFonts w:ascii="Liberation Sans Narrow" w:hAnsi="Liberation Sans Narrow" w:cs="Open Sans"/>
          <w:sz w:val="24"/>
          <w:szCs w:val="24"/>
          <w:lang w:val="el-GR"/>
        </w:rPr>
        <w:t>12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CB068D" w:rsidRPr="00FE7D53">
        <w:rPr>
          <w:rFonts w:ascii="Liberation Sans Narrow" w:hAnsi="Liberation Sans Narrow" w:cs="Open Sans"/>
          <w:sz w:val="24"/>
          <w:szCs w:val="24"/>
          <w:lang w:val="el-GR"/>
        </w:rPr>
        <w:t>6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365C8" w14:textId="77777777" w:rsidR="00CB647A" w:rsidRDefault="00CB647A" w:rsidP="00160462">
      <w:pPr>
        <w:spacing w:after="0" w:line="240" w:lineRule="auto"/>
      </w:pPr>
      <w:r>
        <w:separator/>
      </w:r>
    </w:p>
  </w:endnote>
  <w:endnote w:type="continuationSeparator" w:id="0">
    <w:p w14:paraId="1750EA25" w14:textId="77777777" w:rsidR="00CB647A" w:rsidRDefault="00CB647A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6F0474F-824C-4E1D-9E3A-52952E0599BD}"/>
    <w:embedBold r:id="rId2" w:fontKey="{BB4BD04F-AAD9-4785-B747-EFC766E6C64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87220F00-E756-4FC5-8AEB-C9220D5BB8A2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C61E6F82-E664-4D6E-818D-8ADBCAFFCD46}"/>
    <w:embedBold r:id="rId5" w:fontKey="{BA08FEDF-12AD-4FC3-BD22-E8C6D1E8FD70}"/>
  </w:font>
  <w:font w:name="Open Sans">
    <w:charset w:val="A1"/>
    <w:family w:val="swiss"/>
    <w:pitch w:val="variable"/>
    <w:sig w:usb0="E00002EF" w:usb1="4000205B" w:usb2="00000028" w:usb3="00000000" w:csb0="0000019F" w:csb1="00000000"/>
    <w:embedRegular r:id="rId6" w:fontKey="{F5EDFEBA-1472-40F3-8DCD-C23270CAA869}"/>
    <w:embedBold r:id="rId7" w:fontKey="{2923CA13-5A37-48D2-8028-849F09043FC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3A2C8504-B9A1-4FFA-9A6E-A1B1C4F5DDB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51F4C7A9-FA32-47BD-B143-A905229C1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B41D6" w14:textId="77777777" w:rsidR="00CB647A" w:rsidRDefault="00CB647A" w:rsidP="00160462">
      <w:pPr>
        <w:spacing w:after="0" w:line="240" w:lineRule="auto"/>
      </w:pPr>
      <w:r>
        <w:separator/>
      </w:r>
    </w:p>
  </w:footnote>
  <w:footnote w:type="continuationSeparator" w:id="0">
    <w:p w14:paraId="7A174556" w14:textId="77777777" w:rsidR="00CB647A" w:rsidRDefault="00CB647A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47C93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50707"/>
    <w:rsid w:val="006E5DC8"/>
    <w:rsid w:val="007225BD"/>
    <w:rsid w:val="007252A0"/>
    <w:rsid w:val="00750162"/>
    <w:rsid w:val="00761E97"/>
    <w:rsid w:val="00774D5D"/>
    <w:rsid w:val="007962C6"/>
    <w:rsid w:val="007D342A"/>
    <w:rsid w:val="007E1ED6"/>
    <w:rsid w:val="007F210E"/>
    <w:rsid w:val="008406F0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84A02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CB068D"/>
    <w:rsid w:val="00CB647A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F050C9"/>
    <w:rsid w:val="00FE08AD"/>
    <w:rsid w:val="00FE0F7F"/>
    <w:rsid w:val="00FE778C"/>
    <w:rsid w:val="00FE7D5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5</cp:revision>
  <cp:lastPrinted>2022-09-13T08:46:00Z</cp:lastPrinted>
  <dcterms:created xsi:type="dcterms:W3CDTF">2023-06-14T06:28:00Z</dcterms:created>
  <dcterms:modified xsi:type="dcterms:W3CDTF">2023-06-16T05:50:00Z</dcterms:modified>
</cp:coreProperties>
</file>