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71C77928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B94579">
        <w:rPr>
          <w:rFonts w:ascii="Liberation Sans Narrow" w:hAnsi="Liberation Sans Narrow" w:cs="Open Sans"/>
          <w:sz w:val="24"/>
          <w:szCs w:val="24"/>
          <w:lang w:val="el-GR"/>
        </w:rPr>
        <w:t>2211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B94579">
        <w:rPr>
          <w:rFonts w:ascii="Liberation Sans Narrow" w:hAnsi="Liberation Sans Narrow" w:cs="Open Sans"/>
          <w:sz w:val="24"/>
          <w:szCs w:val="24"/>
          <w:lang w:val="el-GR"/>
        </w:rPr>
        <w:t>22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B00EB2" w:rsidRPr="00F05DF6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52A32" w14:textId="77777777" w:rsidR="00D758CE" w:rsidRDefault="00D758CE" w:rsidP="00160462">
      <w:pPr>
        <w:spacing w:after="0" w:line="240" w:lineRule="auto"/>
      </w:pPr>
      <w:r>
        <w:separator/>
      </w:r>
    </w:p>
  </w:endnote>
  <w:endnote w:type="continuationSeparator" w:id="0">
    <w:p w14:paraId="50548259" w14:textId="77777777" w:rsidR="00D758CE" w:rsidRDefault="00D758CE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AF57B0B-99AB-4BBB-92B3-64B1A421095E}"/>
    <w:embedBold r:id="rId2" w:fontKey="{6AA96E0A-5EAD-4BF0-80E9-3E71069F1FE6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D3EF136C-4CC6-4051-86C7-0598C3C9C665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5C5AC16F-8935-48E2-BCF8-3B48F8D0B2FD}"/>
    <w:embedBold r:id="rId5" w:fontKey="{85EF8DFE-CA93-4DDC-8016-09D332F8F08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E688071E-62E7-4C52-BA21-B02B6588DDD5}"/>
    <w:embedBold r:id="rId7" w:fontKey="{D401B9BD-E362-41B2-A1FF-AACFE01C5F3C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DA60077D-B423-4D24-98C7-A8BD883F6F52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759FC996-9B97-4445-9319-8C6E076BC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8AD56" w14:textId="77777777" w:rsidR="00D758CE" w:rsidRDefault="00D758CE" w:rsidP="00160462">
      <w:pPr>
        <w:spacing w:after="0" w:line="240" w:lineRule="auto"/>
      </w:pPr>
      <w:r>
        <w:separator/>
      </w:r>
    </w:p>
  </w:footnote>
  <w:footnote w:type="continuationSeparator" w:id="0">
    <w:p w14:paraId="4160B784" w14:textId="77777777" w:rsidR="00D758CE" w:rsidRDefault="00D758CE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27B1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6316B"/>
    <w:rsid w:val="00766E9E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00EB2"/>
    <w:rsid w:val="00B12D87"/>
    <w:rsid w:val="00B636AB"/>
    <w:rsid w:val="00B9263B"/>
    <w:rsid w:val="00B94579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D10552"/>
    <w:rsid w:val="00D57507"/>
    <w:rsid w:val="00D758CE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05DF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143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21</cp:revision>
  <cp:lastPrinted>2022-09-13T08:46:00Z</cp:lastPrinted>
  <dcterms:created xsi:type="dcterms:W3CDTF">2022-11-04T08:39:00Z</dcterms:created>
  <dcterms:modified xsi:type="dcterms:W3CDTF">2023-09-25T06:00:00Z</dcterms:modified>
</cp:coreProperties>
</file>