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ΙΝ-ΕΣΑμεΑ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45A85291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 w:rsidRPr="002C053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2C0531" w:rsidRPr="002C0531">
        <w:rPr>
          <w:rFonts w:ascii="Liberation Sans Narrow" w:hAnsi="Liberation Sans Narrow" w:cs="Open Sans"/>
          <w:sz w:val="24"/>
          <w:szCs w:val="24"/>
          <w:lang w:val="el-GR"/>
        </w:rPr>
        <w:t>2383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C0531" w:rsidRPr="002C0531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A64DB2" w:rsidRPr="002C0531">
        <w:rPr>
          <w:rFonts w:ascii="Liberation Sans Narrow" w:hAnsi="Liberation Sans Narrow" w:cs="Open Sans"/>
          <w:sz w:val="24"/>
          <w:szCs w:val="24"/>
          <w:lang w:val="el-GR"/>
        </w:rPr>
        <w:t>2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2C0531" w:rsidRPr="002C0531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2C0531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2C053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5D4AA5">
        <w:rPr>
          <w:rFonts w:ascii="Liberation Sans Narrow" w:hAnsi="Liberation Sans Narrow" w:cs="Times New Roman"/>
          <w:sz w:val="24"/>
          <w:szCs w:val="24"/>
          <w:lang w:val="el-GR" w:eastAsia="el-GR"/>
        </w:rPr>
        <w:t>2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4AA5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«Πρόγραμμα ενδυνάμωσης των ατόμων με χρόνια πάθηση» 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40A2A" w14:textId="77777777" w:rsidR="00A16222" w:rsidRDefault="00A16222" w:rsidP="00160462">
      <w:pPr>
        <w:spacing w:after="0" w:line="240" w:lineRule="auto"/>
      </w:pPr>
      <w:r>
        <w:separator/>
      </w:r>
    </w:p>
  </w:endnote>
  <w:endnote w:type="continuationSeparator" w:id="0">
    <w:p w14:paraId="24FE37F3" w14:textId="77777777" w:rsidR="00A16222" w:rsidRDefault="00A1622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6B180579-809E-46E8-87D7-A50923C4912D}"/>
    <w:embedBold r:id="rId2" w:fontKey="{A707CD60-7CE5-41AB-B9D9-20C8CCF60FA2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F3475A7A-1D3E-4E45-AE45-51D810B1252E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70D00545-06C2-46FF-8643-BB96882FAD8F}"/>
    <w:embedBold r:id="rId5" w:fontKey="{3D9A34A5-526C-48FB-A716-DBCEA88227B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1D0BC23-4B17-4072-B796-DBE00A63CA43}"/>
    <w:embedBold r:id="rId7" w:fontKey="{452D9DAA-3822-45C2-A074-C0849E0E3F72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E635C72E-131F-4526-91F3-9E8CE759060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B8FC424-51ED-45E5-BE08-DC06EA48D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 xml:space="preserve">Λεωφ.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36E84" w14:textId="77777777" w:rsidR="00A16222" w:rsidRDefault="00A16222" w:rsidP="00160462">
      <w:pPr>
        <w:spacing w:after="0" w:line="240" w:lineRule="auto"/>
      </w:pPr>
      <w:r>
        <w:separator/>
      </w:r>
    </w:p>
  </w:footnote>
  <w:footnote w:type="continuationSeparator" w:id="0">
    <w:p w14:paraId="1AF3126B" w14:textId="77777777" w:rsidR="00A16222" w:rsidRDefault="00A16222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2C0531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39F3"/>
    <w:rsid w:val="004D5B74"/>
    <w:rsid w:val="004F4841"/>
    <w:rsid w:val="00504887"/>
    <w:rsid w:val="0051558E"/>
    <w:rsid w:val="005A2305"/>
    <w:rsid w:val="005B385A"/>
    <w:rsid w:val="005B5CE2"/>
    <w:rsid w:val="005D05A4"/>
    <w:rsid w:val="005D4AA5"/>
    <w:rsid w:val="005D57BC"/>
    <w:rsid w:val="005E1F6A"/>
    <w:rsid w:val="00602B73"/>
    <w:rsid w:val="006B5CD7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16222"/>
    <w:rsid w:val="00A64DB2"/>
    <w:rsid w:val="00A7350E"/>
    <w:rsid w:val="00A74982"/>
    <w:rsid w:val="00A956EA"/>
    <w:rsid w:val="00AC499D"/>
    <w:rsid w:val="00B12D87"/>
    <w:rsid w:val="00B636AB"/>
    <w:rsid w:val="00B9263B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147</TotalTime>
  <Pages>2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20</cp:revision>
  <cp:lastPrinted>2022-09-13T08:46:00Z</cp:lastPrinted>
  <dcterms:created xsi:type="dcterms:W3CDTF">2022-11-04T08:39:00Z</dcterms:created>
  <dcterms:modified xsi:type="dcterms:W3CDTF">2023-10-05T10:20:00Z</dcterms:modified>
</cp:coreProperties>
</file>