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59EEAC85" w:rsidR="003365F7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Σε απάντηση της υπ’ αρ.πρωτ.:</w:t>
      </w:r>
      <w:r w:rsidR="009E7E79" w:rsidRPr="00F05DF6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672FD6">
        <w:rPr>
          <w:rFonts w:ascii="Liberation Sans Narrow" w:hAnsi="Liberation Sans Narrow" w:cs="Open Sans"/>
          <w:sz w:val="24"/>
          <w:szCs w:val="24"/>
          <w:lang w:val="el-GR"/>
        </w:rPr>
        <w:t>2504</w:t>
      </w: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672FD6">
        <w:rPr>
          <w:rFonts w:ascii="Liberation Sans Narrow" w:hAnsi="Liberation Sans Narrow" w:cs="Open Sans"/>
          <w:sz w:val="24"/>
          <w:szCs w:val="24"/>
          <w:lang w:val="el-GR"/>
        </w:rPr>
        <w:t>10</w:t>
      </w: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672FD6">
        <w:rPr>
          <w:rFonts w:ascii="Liberation Sans Narrow" w:hAnsi="Liberation Sans Narrow" w:cs="Open Sans"/>
          <w:sz w:val="24"/>
          <w:szCs w:val="24"/>
          <w:lang w:val="el-GR"/>
        </w:rPr>
        <w:t>10</w:t>
      </w: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F05DF6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 w:rsidRPr="00F05DF6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νδιαφέροντος στο  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του Πακέτου Εργασίας (Π.Ε.) </w:t>
      </w:r>
      <w:r w:rsidR="00410EA4">
        <w:rPr>
          <w:rFonts w:ascii="Liberation Sans Narrow" w:hAnsi="Liberation Sans Narrow" w:cs="Times New Roman"/>
          <w:sz w:val="24"/>
          <w:szCs w:val="24"/>
          <w:lang w:val="el-GR" w:eastAsia="el-GR"/>
        </w:rPr>
        <w:t>3 «</w:t>
      </w:r>
      <w:r w:rsidR="00410EA4" w:rsidRPr="00CB1B11">
        <w:rPr>
          <w:rFonts w:ascii="Liberation Sans Narrow" w:hAnsi="Liberation Sans Narrow" w:cs="Times New Roman"/>
          <w:sz w:val="24"/>
          <w:szCs w:val="24"/>
          <w:lang w:val="el-GR" w:eastAsia="el-GR"/>
        </w:rPr>
        <w:t>Ενδυνάμωση οικογενειών παιδιών, εφήβων ενηλίκων με αναπηρία και εκπαίδευση των μελών για να λειτουργήσουν ως συνήγοροι</w:t>
      </w:r>
      <w:r w:rsidR="00410EA4">
        <w:rPr>
          <w:rFonts w:ascii="Liberation Sans Narrow" w:hAnsi="Liberation Sans Narrow" w:cs="Times New Roman"/>
          <w:sz w:val="24"/>
          <w:szCs w:val="24"/>
          <w:lang w:val="el-GR" w:eastAsia="el-GR"/>
        </w:rPr>
        <w:t>»</w:t>
      </w:r>
      <w:r w:rsidR="00231928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Υποέργων 1-5 με τίτλο «Εκπαιδευτικά Προγράμματα Δια Βίου Μάθησης για τα άτομα με αναπηρία, χρόνιες παθήσεις και τις οικογένειές τους» (Υποέργο 1 για την κατηγορία Περιφερειών 7-ΛΑΠ, Υποέργο 2 για την κατηγορία Περιφερειών 7-ΜΕΤ, Υποέργο 3 για την κατηγορία Περιφερειών 7-ΠΑΠ, Υποέργο 4 για την κατηγορία Περιφερειών 8-ΜΕΤ, Υποέργο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σάς υποβάλλω </w:t>
      </w:r>
      <w:r w:rsidRPr="005B385A">
        <w:rPr>
          <w:rFonts w:ascii="Liberation Sans Narrow" w:hAnsi="Liberation Sans Narrow" w:cs="Open Sans"/>
          <w:sz w:val="24"/>
          <w:szCs w:val="24"/>
          <w:lang w:val="el-GR"/>
        </w:rPr>
        <w:t xml:space="preserve">αίτηση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για τη θέση</w:t>
      </w:r>
      <w:bookmarkStart w:id="0" w:name="_Hlk99441221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bookmarkEnd w:id="0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του </w:t>
      </w:r>
      <w:r w:rsidR="00FF655A"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Περιφερειακού Συντονιστή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με κωδικό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…</w:t>
      </w:r>
      <w:r w:rsidR="006D6451">
        <w:rPr>
          <w:rFonts w:ascii="Liberation Sans Narrow" w:hAnsi="Liberation Sans Narrow" w:cs="Open Sans"/>
          <w:sz w:val="24"/>
          <w:szCs w:val="24"/>
          <w:lang w:val="el-GR"/>
        </w:rPr>
        <w:t>…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3365F7">
        <w:rPr>
          <w:rFonts w:ascii="Liberation Sans Narrow" w:hAnsi="Liberation Sans Narrow" w:cs="Open Sans"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410EA4">
      <w:pPr>
        <w:spacing w:after="840" w:line="264" w:lineRule="auto"/>
        <w:jc w:val="center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724D2E23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  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7E5EA407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37119" w14:textId="77777777" w:rsidR="007C2B98" w:rsidRDefault="007C2B98" w:rsidP="00160462">
      <w:pPr>
        <w:spacing w:after="0" w:line="240" w:lineRule="auto"/>
      </w:pPr>
      <w:r>
        <w:separator/>
      </w:r>
    </w:p>
  </w:endnote>
  <w:endnote w:type="continuationSeparator" w:id="0">
    <w:p w14:paraId="6097B8D5" w14:textId="77777777" w:rsidR="007C2B98" w:rsidRDefault="007C2B98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EB8B5519-6515-422B-9F63-913C03715FEF}"/>
    <w:embedBold r:id="rId2" w:fontKey="{60176D3C-9EA5-4674-8669-D948F4926F43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71782217-035B-4D46-8FE9-3DCBE78362DD}"/>
  </w:font>
  <w:font w:name="Liberation Sans Narrow">
    <w:altName w:val="Liberation Sans Narrow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BB651A1A-75F0-420D-8BF9-DE9BBE290CA0}"/>
    <w:embedBold r:id="rId5" w:fontKey="{0DE94E4D-8A45-4308-A59B-B2875E0B319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8C46F536-74C7-4EB2-B2D9-8676C7F861EF}"/>
    <w:embedBold r:id="rId7" w:fontKey="{B205E013-550D-4E26-9827-4897AA5BCC31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4B44AE02-1CF2-4CF2-858D-81D99D70BDB7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DA088AC3-0C87-4657-A827-DFEA03B867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B6EF6" w14:textId="77777777" w:rsidR="007C2B98" w:rsidRDefault="007C2B98" w:rsidP="00160462">
      <w:pPr>
        <w:spacing w:after="0" w:line="240" w:lineRule="auto"/>
      </w:pPr>
      <w:r>
        <w:separator/>
      </w:r>
    </w:p>
  </w:footnote>
  <w:footnote w:type="continuationSeparator" w:id="0">
    <w:p w14:paraId="58DE28DB" w14:textId="77777777" w:rsidR="007C2B98" w:rsidRDefault="007C2B98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95321"/>
    <w:rsid w:val="000B0025"/>
    <w:rsid w:val="000C4175"/>
    <w:rsid w:val="000F720D"/>
    <w:rsid w:val="00122691"/>
    <w:rsid w:val="001567EF"/>
    <w:rsid w:val="00160462"/>
    <w:rsid w:val="0016416C"/>
    <w:rsid w:val="001E58D0"/>
    <w:rsid w:val="00231928"/>
    <w:rsid w:val="0024060A"/>
    <w:rsid w:val="002441C9"/>
    <w:rsid w:val="00247722"/>
    <w:rsid w:val="00253C1A"/>
    <w:rsid w:val="002604E0"/>
    <w:rsid w:val="00282EB8"/>
    <w:rsid w:val="00300F4D"/>
    <w:rsid w:val="003115E8"/>
    <w:rsid w:val="00314849"/>
    <w:rsid w:val="00315AF6"/>
    <w:rsid w:val="003365F7"/>
    <w:rsid w:val="003372BB"/>
    <w:rsid w:val="00367BBF"/>
    <w:rsid w:val="003C5D55"/>
    <w:rsid w:val="003E24FE"/>
    <w:rsid w:val="00410EA4"/>
    <w:rsid w:val="0044432E"/>
    <w:rsid w:val="00447CF0"/>
    <w:rsid w:val="004B50FC"/>
    <w:rsid w:val="004C27B1"/>
    <w:rsid w:val="004C39F3"/>
    <w:rsid w:val="004F4841"/>
    <w:rsid w:val="00504887"/>
    <w:rsid w:val="0051558E"/>
    <w:rsid w:val="005A2305"/>
    <w:rsid w:val="005B385A"/>
    <w:rsid w:val="005B5CE2"/>
    <w:rsid w:val="005D05A4"/>
    <w:rsid w:val="005D57BC"/>
    <w:rsid w:val="005E1F6A"/>
    <w:rsid w:val="00602B73"/>
    <w:rsid w:val="00672FD6"/>
    <w:rsid w:val="006D6451"/>
    <w:rsid w:val="006E5297"/>
    <w:rsid w:val="006E5DC8"/>
    <w:rsid w:val="007225BD"/>
    <w:rsid w:val="007252A0"/>
    <w:rsid w:val="00750162"/>
    <w:rsid w:val="00761E97"/>
    <w:rsid w:val="0076316B"/>
    <w:rsid w:val="00766E9E"/>
    <w:rsid w:val="007962C6"/>
    <w:rsid w:val="007C2B98"/>
    <w:rsid w:val="007C4D8A"/>
    <w:rsid w:val="007D342A"/>
    <w:rsid w:val="007E1ED6"/>
    <w:rsid w:val="007F210E"/>
    <w:rsid w:val="008508B6"/>
    <w:rsid w:val="00884405"/>
    <w:rsid w:val="00890BA8"/>
    <w:rsid w:val="008B147B"/>
    <w:rsid w:val="00903894"/>
    <w:rsid w:val="00943265"/>
    <w:rsid w:val="0097026F"/>
    <w:rsid w:val="009B6919"/>
    <w:rsid w:val="009D4B36"/>
    <w:rsid w:val="009E7E79"/>
    <w:rsid w:val="00A02BD2"/>
    <w:rsid w:val="00A64DB2"/>
    <w:rsid w:val="00A7350E"/>
    <w:rsid w:val="00A74982"/>
    <w:rsid w:val="00A956EA"/>
    <w:rsid w:val="00B00EB2"/>
    <w:rsid w:val="00B12D87"/>
    <w:rsid w:val="00B636AB"/>
    <w:rsid w:val="00B9263B"/>
    <w:rsid w:val="00B94579"/>
    <w:rsid w:val="00BB7EA9"/>
    <w:rsid w:val="00BC1132"/>
    <w:rsid w:val="00BD1FEA"/>
    <w:rsid w:val="00BE09F1"/>
    <w:rsid w:val="00BE4E7C"/>
    <w:rsid w:val="00C16508"/>
    <w:rsid w:val="00C36B2D"/>
    <w:rsid w:val="00C65D1D"/>
    <w:rsid w:val="00C83F2D"/>
    <w:rsid w:val="00CA3430"/>
    <w:rsid w:val="00D10552"/>
    <w:rsid w:val="00D57507"/>
    <w:rsid w:val="00D758CE"/>
    <w:rsid w:val="00D858C1"/>
    <w:rsid w:val="00D92E2F"/>
    <w:rsid w:val="00D94787"/>
    <w:rsid w:val="00D9688F"/>
    <w:rsid w:val="00DA49C9"/>
    <w:rsid w:val="00DE7535"/>
    <w:rsid w:val="00E25409"/>
    <w:rsid w:val="00E665F8"/>
    <w:rsid w:val="00E846A7"/>
    <w:rsid w:val="00EA4738"/>
    <w:rsid w:val="00EB7772"/>
    <w:rsid w:val="00EC4ABC"/>
    <w:rsid w:val="00EE6385"/>
    <w:rsid w:val="00F050C9"/>
    <w:rsid w:val="00F05DF6"/>
    <w:rsid w:val="00F75C3B"/>
    <w:rsid w:val="00FE778C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145</TotalTime>
  <Pages>2</Pages>
  <Words>408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laptopuser</cp:lastModifiedBy>
  <cp:revision>22</cp:revision>
  <cp:lastPrinted>2022-09-13T08:46:00Z</cp:lastPrinted>
  <dcterms:created xsi:type="dcterms:W3CDTF">2022-11-04T08:39:00Z</dcterms:created>
  <dcterms:modified xsi:type="dcterms:W3CDTF">2023-10-11T06:32:00Z</dcterms:modified>
</cp:coreProperties>
</file>