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33C91DAB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D95AA7" w:rsidRPr="00D95AA7">
        <w:rPr>
          <w:lang w:val="el-GR"/>
        </w:rPr>
        <w:t xml:space="preserve"> </w:t>
      </w:r>
      <w:r w:rsidR="00D95AA7" w:rsidRPr="00D95AA7">
        <w:rPr>
          <w:rFonts w:ascii="Liberation Sans Narrow" w:hAnsi="Liberation Sans Narrow" w:cs="Open Sans"/>
          <w:sz w:val="24"/>
          <w:szCs w:val="24"/>
          <w:lang w:val="el-GR"/>
        </w:rPr>
        <w:t>2505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D95AA7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D95AA7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2866C" w14:textId="77777777" w:rsidR="007A1A3C" w:rsidRDefault="007A1A3C" w:rsidP="00160462">
      <w:pPr>
        <w:spacing w:after="0" w:line="240" w:lineRule="auto"/>
      </w:pPr>
      <w:r>
        <w:separator/>
      </w:r>
    </w:p>
  </w:endnote>
  <w:endnote w:type="continuationSeparator" w:id="0">
    <w:p w14:paraId="519A9ECB" w14:textId="77777777" w:rsidR="007A1A3C" w:rsidRDefault="007A1A3C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77D6886-428F-47DC-AD99-C395DED46C5D}"/>
    <w:embedBold r:id="rId2" w:fontKey="{685E1FA4-888D-467E-9C26-F8D70D15CBA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09F04A57-CFE8-4166-8B3B-ADF5CBDFEDDE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B870609E-088C-4D45-AC68-783BEA3FE7D8}"/>
    <w:embedBold r:id="rId5" w:fontKey="{BC9CE61E-C8B0-4F65-AFE7-46E59CF9FDA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A6118A2-01BF-464F-81D9-363281ED6923}"/>
    <w:embedBold r:id="rId7" w:fontKey="{C82EAC72-B5D2-4CFC-9608-0169C166490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9F5E58F4-05C5-4D1B-B240-CE024B28A84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04C656CD-A2C3-44CD-98AE-1D415AD35B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201F1" w14:textId="77777777" w:rsidR="007A1A3C" w:rsidRDefault="007A1A3C" w:rsidP="00160462">
      <w:pPr>
        <w:spacing w:after="0" w:line="240" w:lineRule="auto"/>
      </w:pPr>
      <w:r>
        <w:separator/>
      </w:r>
    </w:p>
  </w:footnote>
  <w:footnote w:type="continuationSeparator" w:id="0">
    <w:p w14:paraId="7F37F7C2" w14:textId="77777777" w:rsidR="007A1A3C" w:rsidRDefault="007A1A3C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7083D"/>
    <w:rsid w:val="00095321"/>
    <w:rsid w:val="000B0025"/>
    <w:rsid w:val="000C4175"/>
    <w:rsid w:val="000F720D"/>
    <w:rsid w:val="00122691"/>
    <w:rsid w:val="00147C93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6B7C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50707"/>
    <w:rsid w:val="006E5DC8"/>
    <w:rsid w:val="007225BD"/>
    <w:rsid w:val="007252A0"/>
    <w:rsid w:val="00750162"/>
    <w:rsid w:val="00761E97"/>
    <w:rsid w:val="00774754"/>
    <w:rsid w:val="00774D5D"/>
    <w:rsid w:val="007962C6"/>
    <w:rsid w:val="007A1A3C"/>
    <w:rsid w:val="007D342A"/>
    <w:rsid w:val="007E1ED6"/>
    <w:rsid w:val="007F210E"/>
    <w:rsid w:val="008406F0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84A02"/>
    <w:rsid w:val="00BB7EA9"/>
    <w:rsid w:val="00BC1132"/>
    <w:rsid w:val="00BD1FEA"/>
    <w:rsid w:val="00BE4E7C"/>
    <w:rsid w:val="00C16508"/>
    <w:rsid w:val="00C36B2D"/>
    <w:rsid w:val="00C65D1D"/>
    <w:rsid w:val="00C73A24"/>
    <w:rsid w:val="00C83F2D"/>
    <w:rsid w:val="00CA3430"/>
    <w:rsid w:val="00CB068D"/>
    <w:rsid w:val="00CB647A"/>
    <w:rsid w:val="00D10552"/>
    <w:rsid w:val="00D371ED"/>
    <w:rsid w:val="00D506DD"/>
    <w:rsid w:val="00D57507"/>
    <w:rsid w:val="00D858C1"/>
    <w:rsid w:val="00D92E2F"/>
    <w:rsid w:val="00D94787"/>
    <w:rsid w:val="00D95AA7"/>
    <w:rsid w:val="00D9688F"/>
    <w:rsid w:val="00DA49C9"/>
    <w:rsid w:val="00DE7535"/>
    <w:rsid w:val="00E25409"/>
    <w:rsid w:val="00E628A6"/>
    <w:rsid w:val="00E665F8"/>
    <w:rsid w:val="00EA4738"/>
    <w:rsid w:val="00EB7772"/>
    <w:rsid w:val="00EC4ABC"/>
    <w:rsid w:val="00EE6385"/>
    <w:rsid w:val="00F050C9"/>
    <w:rsid w:val="00F52F51"/>
    <w:rsid w:val="00FE08AD"/>
    <w:rsid w:val="00FE0F7F"/>
    <w:rsid w:val="00FE778C"/>
    <w:rsid w:val="00FE7D5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5</TotalTime>
  <Pages>2</Pages>
  <Words>411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9</cp:revision>
  <cp:lastPrinted>2022-09-13T08:46:00Z</cp:lastPrinted>
  <dcterms:created xsi:type="dcterms:W3CDTF">2023-06-14T06:28:00Z</dcterms:created>
  <dcterms:modified xsi:type="dcterms:W3CDTF">2023-10-11T07:36:00Z</dcterms:modified>
</cp:coreProperties>
</file>