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E3D7649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5F31E0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4E6D52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2</w:t>
      </w:r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25D914B3" w14:textId="65C1F697" w:rsidR="004E6D52" w:rsidRPr="004E6D52" w:rsidRDefault="0086272E" w:rsidP="00AC3988">
      <w:pPr>
        <w:spacing w:after="180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4BA61D19" w14:textId="66B5E610" w:rsidR="004E6D52" w:rsidRDefault="004E6D52" w:rsidP="00240860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B47E69A" wp14:editId="57D8D4B8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37CA" w14:textId="48A604AD" w:rsidR="00716087" w:rsidRDefault="00716087">
      <w:pPr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br w:type="page"/>
      </w:r>
    </w:p>
    <w:p w14:paraId="4BA5B885" w14:textId="77777777" w:rsidR="00716087" w:rsidRPr="004E6D52" w:rsidRDefault="00716087" w:rsidP="00716087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bookmarkStart w:id="1" w:name="_Hlk122535206"/>
      <w:r w:rsidRPr="001279F0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1279F0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εφόσον απαιτείται):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FA4A5C7" w14:textId="77777777" w:rsidR="00716087" w:rsidRPr="001279F0" w:rsidRDefault="00716087" w:rsidP="00716087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 (ναι/όχι)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5A788681" w14:textId="77777777" w:rsidR="00716087" w:rsidRPr="001279F0" w:rsidRDefault="00716087" w:rsidP="00716087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>
        <w:rPr>
          <w:rFonts w:ascii="Liberation Sans Narrow" w:hAnsi="Liberation Sans Narrow" w:cs="Open Sans"/>
          <w:b/>
          <w:bCs/>
          <w:sz w:val="24"/>
          <w:szCs w:val="24"/>
        </w:rPr>
        <w:t xml:space="preserve"> (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ναι/όχι)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240E3BE3" w14:textId="67653123" w:rsidR="004E6D52" w:rsidRPr="00AC3988" w:rsidRDefault="00716087" w:rsidP="00AC3988">
      <w:pPr>
        <w:pStyle w:val="a5"/>
        <w:numPr>
          <w:ilvl w:val="0"/>
          <w:numId w:val="6"/>
        </w:numPr>
        <w:spacing w:after="320" w:line="264" w:lineRule="auto"/>
        <w:ind w:left="714" w:hanging="357"/>
        <w:contextualSpacing w:val="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ροϊόντων διατροφής λόγω ειδικών διατροφικών </w:t>
      </w:r>
      <w:proofErr w:type="spellStart"/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ανάγκων</w:t>
      </w:r>
      <w:proofErr w:type="spellEnd"/>
      <w:r w:rsidRPr="001279F0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αλλεργιών: (διευκρινήσεις)……………………………………………………………………………………………………………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5E6186C5" w14:textId="53E63F31" w:rsidR="00D81D96" w:rsidRDefault="00B32C8C" w:rsidP="00D81D96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4E6D52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2 «Πρόγραμμα Ενδυνάμωσης των ατόμων με χρόνια πάθηση»</w:t>
      </w:r>
      <w:r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των </w:t>
      </w:r>
      <w:proofErr w:type="spellStart"/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>Υποέργων</w:t>
      </w:r>
      <w:proofErr w:type="spellEnd"/>
      <w:r w:rsidR="0053769F" w:rsidRPr="00716087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</w:t>
      </w:r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τις οικογένειές τους» (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716087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716087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716087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716087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716087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D81D96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D81D96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</w:t>
      </w:r>
      <w:r w:rsidR="000C40C8" w:rsidRPr="000C40C8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3</w:t>
      </w:r>
      <w:r w:rsidR="00D81D96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)</w:t>
      </w:r>
      <w:r w:rsidR="00D81D96" w:rsidRPr="00D81D96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</w:t>
      </w:r>
      <w:r w:rsidR="00D81D96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………….…..</w:t>
      </w:r>
      <w:r w:rsidR="00D81D96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D81D96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Εκπαιδευόμενος/η.</w:t>
      </w:r>
    </w:p>
    <w:p w14:paraId="2FC52C46" w14:textId="77777777" w:rsidR="00D81D96" w:rsidRDefault="00D81D96" w:rsidP="00240860">
      <w:pPr>
        <w:spacing w:after="0"/>
        <w:jc w:val="both"/>
        <w:rPr>
          <w:rFonts w:ascii="Liberation Sans Narrow" w:hAnsi="Liberation Sans Narrow"/>
          <w:sz w:val="24"/>
          <w:szCs w:val="24"/>
          <w:lang w:val="el-GR"/>
        </w:rPr>
      </w:pPr>
    </w:p>
    <w:p w14:paraId="40ACD21A" w14:textId="2C2C04E9" w:rsidR="00007968" w:rsidRPr="00716087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716087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7160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A620FA" w14:paraId="262EA0F4" w14:textId="77777777" w:rsidTr="00716087">
        <w:trPr>
          <w:jc w:val="center"/>
        </w:trPr>
        <w:tc>
          <w:tcPr>
            <w:tcW w:w="9629" w:type="dxa"/>
            <w:gridSpan w:val="2"/>
          </w:tcPr>
          <w:p w14:paraId="29C92F77" w14:textId="547E917A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716087">
        <w:trPr>
          <w:jc w:val="center"/>
        </w:trPr>
        <w:tc>
          <w:tcPr>
            <w:tcW w:w="4814" w:type="dxa"/>
          </w:tcPr>
          <w:p w14:paraId="65E1775F" w14:textId="37512453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716087">
            <w:pPr>
              <w:spacing w:after="24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716087">
        <w:trPr>
          <w:jc w:val="center"/>
        </w:trPr>
        <w:tc>
          <w:tcPr>
            <w:tcW w:w="4814" w:type="dxa"/>
          </w:tcPr>
          <w:p w14:paraId="0D98D7BD" w14:textId="4483A1B5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716087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9B477E6" w14:textId="2C4AE8F8" w:rsidR="004E6D52" w:rsidRPr="004E6D52" w:rsidRDefault="00716087" w:rsidP="00AC3988">
      <w:pPr>
        <w:spacing w:before="4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0D838C0" wp14:editId="6400175B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A7EA" w14:textId="31424A5C" w:rsidR="00716087" w:rsidRDefault="00716087" w:rsidP="00716087">
      <w:pPr>
        <w:spacing w:after="70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2B6C75" w14:textId="40B07ACB" w:rsidR="00716087" w:rsidRDefault="00716087" w:rsidP="00716087">
      <w:pPr>
        <w:spacing w:after="12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4D639842" wp14:editId="42537F07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5C3A" w14:textId="77777777" w:rsidR="00716087" w:rsidRPr="00716087" w:rsidRDefault="00716087" w:rsidP="00716087">
      <w:pPr>
        <w:ind w:firstLine="720"/>
        <w:rPr>
          <w:rFonts w:ascii="Liberation Sans Narrow" w:hAnsi="Liberation Sans Narrow" w:cs="Open Sans"/>
          <w:sz w:val="24"/>
          <w:szCs w:val="24"/>
          <w:lang w:val="el-GR"/>
        </w:rPr>
      </w:pPr>
    </w:p>
    <w:sectPr w:rsidR="00716087" w:rsidRPr="00716087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547BB" w14:textId="77777777" w:rsidR="00DA313D" w:rsidRDefault="00DA313D" w:rsidP="00160462">
      <w:pPr>
        <w:spacing w:after="0" w:line="240" w:lineRule="auto"/>
      </w:pPr>
      <w:r>
        <w:separator/>
      </w:r>
    </w:p>
  </w:endnote>
  <w:endnote w:type="continuationSeparator" w:id="0">
    <w:p w14:paraId="6195E99D" w14:textId="77777777" w:rsidR="00DA313D" w:rsidRDefault="00DA313D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9E1EFD6-3805-4713-A1EE-CC62EC211B67}"/>
    <w:embedBold r:id="rId2" w:fontKey="{F4F78F82-2AF2-4AE6-B4F4-593505128BBB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4CCB6C37-7018-4B72-971D-264D5764B5A8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953459F8-FE7F-41B8-8184-7BDEEF6EA573}"/>
    <w:embedBold r:id="rId5" w:fontKey="{35C7102C-69C1-47C9-8C72-7EAE45368EC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5CCE76D-F585-45F5-ACA0-F440A39B03FE}"/>
    <w:embedBold r:id="rId7" w:fontKey="{1EE98256-5D39-452D-B146-D855C7E884FF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21C9FDF6-D39A-4D18-8E75-3EB08675B2DB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ACC88AD1-F3F7-4B2E-B4D8-A6868DE7A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A620FA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A620FA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A620FA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A620FA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A620FA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A620FA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6FF54" w14:textId="77777777" w:rsidR="00DA313D" w:rsidRDefault="00DA313D" w:rsidP="00160462">
      <w:pPr>
        <w:spacing w:after="0" w:line="240" w:lineRule="auto"/>
      </w:pPr>
      <w:r>
        <w:separator/>
      </w:r>
    </w:p>
  </w:footnote>
  <w:footnote w:type="continuationSeparator" w:id="0">
    <w:p w14:paraId="0DEACC9E" w14:textId="77777777" w:rsidR="00DA313D" w:rsidRDefault="00DA313D" w:rsidP="00160462">
      <w:pPr>
        <w:spacing w:after="0" w:line="240" w:lineRule="auto"/>
      </w:pPr>
      <w:r>
        <w:continuationSeparator/>
      </w:r>
    </w:p>
  </w:footnote>
  <w:footnote w:id="1">
    <w:p w14:paraId="39D71B97" w14:textId="77777777" w:rsidR="00716087" w:rsidRPr="00716087" w:rsidRDefault="00716087" w:rsidP="00716087">
      <w:pPr>
        <w:pStyle w:val="a9"/>
        <w:jc w:val="both"/>
        <w:rPr>
          <w:rFonts w:ascii="Liberation Sans Narrow" w:hAnsi="Liberation Sans Narrow"/>
          <w:lang w:val="el-GR"/>
        </w:rPr>
      </w:pPr>
      <w:r w:rsidRPr="00716087">
        <w:rPr>
          <w:rStyle w:val="aa"/>
          <w:rFonts w:ascii="Liberation Sans Narrow" w:hAnsi="Liberation Sans Narrow"/>
        </w:rPr>
        <w:footnoteRef/>
      </w:r>
      <w:r w:rsidRPr="00716087">
        <w:rPr>
          <w:rFonts w:ascii="Liberation Sans Narrow" w:hAnsi="Liberation Sans Narrow"/>
          <w:lang w:val="el-GR"/>
        </w:rPr>
        <w:t xml:space="preserve"> Αφορά σε συγκεκριμένες κατηγορίες αναπηρίας ή σε συγκεκριμένες περιστάσεις. Το αίτημα θα εξεταστεί εξατομικευμένα. Ενδέχεται να απαιτείται αποδεικτικό αναπηρίας ή υπεύθυνη δήλωση σύμφωνα με τα οριζόμενα της πρόσκλησης. </w:t>
      </w:r>
    </w:p>
  </w:footnote>
  <w:footnote w:id="2">
    <w:p w14:paraId="0C4A4008" w14:textId="77777777" w:rsidR="00716087" w:rsidRPr="001279F0" w:rsidRDefault="00716087" w:rsidP="00716087">
      <w:pPr>
        <w:pStyle w:val="a9"/>
        <w:jc w:val="both"/>
        <w:rPr>
          <w:lang w:val="el-GR"/>
        </w:rPr>
      </w:pPr>
      <w:r w:rsidRPr="00716087">
        <w:rPr>
          <w:rStyle w:val="aa"/>
          <w:rFonts w:ascii="Liberation Sans Narrow" w:hAnsi="Liberation Sans Narrow"/>
        </w:rPr>
        <w:footnoteRef/>
      </w:r>
      <w:r w:rsidRPr="00716087">
        <w:rPr>
          <w:rFonts w:ascii="Liberation Sans Narrow" w:hAnsi="Liberation Sans Narrow"/>
          <w:lang w:val="el-GR"/>
        </w:rPr>
        <w:t xml:space="preserve"> </w:t>
      </w:r>
      <w:r w:rsidRPr="00716087">
        <w:rPr>
          <w:rFonts w:ascii="Liberation Sans Narrow" w:hAnsi="Liberation Sans Narrow"/>
          <w:lang w:val="el-GR"/>
        </w:rPr>
        <w:t>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654913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86533"/>
    <w:rsid w:val="00091DE8"/>
    <w:rsid w:val="00095321"/>
    <w:rsid w:val="000C40C8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15F55"/>
    <w:rsid w:val="002253CE"/>
    <w:rsid w:val="0024060A"/>
    <w:rsid w:val="00240860"/>
    <w:rsid w:val="00245264"/>
    <w:rsid w:val="00253C1A"/>
    <w:rsid w:val="002604E0"/>
    <w:rsid w:val="00282EB8"/>
    <w:rsid w:val="0029435F"/>
    <w:rsid w:val="002C63D1"/>
    <w:rsid w:val="002C684B"/>
    <w:rsid w:val="002F0045"/>
    <w:rsid w:val="00300F4D"/>
    <w:rsid w:val="00314849"/>
    <w:rsid w:val="00315AF6"/>
    <w:rsid w:val="003372BB"/>
    <w:rsid w:val="00337513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B50FC"/>
    <w:rsid w:val="004C5F9C"/>
    <w:rsid w:val="004E6D52"/>
    <w:rsid w:val="0051558E"/>
    <w:rsid w:val="00525249"/>
    <w:rsid w:val="0053769F"/>
    <w:rsid w:val="00542CC6"/>
    <w:rsid w:val="00543282"/>
    <w:rsid w:val="0058305F"/>
    <w:rsid w:val="005858D1"/>
    <w:rsid w:val="005C50AB"/>
    <w:rsid w:val="005E1F6A"/>
    <w:rsid w:val="005F31E0"/>
    <w:rsid w:val="00602B73"/>
    <w:rsid w:val="00622F51"/>
    <w:rsid w:val="0063068F"/>
    <w:rsid w:val="00662BAB"/>
    <w:rsid w:val="00695A67"/>
    <w:rsid w:val="006E5DC8"/>
    <w:rsid w:val="006F563E"/>
    <w:rsid w:val="006F7C4B"/>
    <w:rsid w:val="00716087"/>
    <w:rsid w:val="007225BD"/>
    <w:rsid w:val="00750162"/>
    <w:rsid w:val="00761E97"/>
    <w:rsid w:val="007661AA"/>
    <w:rsid w:val="007962C6"/>
    <w:rsid w:val="007D342A"/>
    <w:rsid w:val="007E1ED6"/>
    <w:rsid w:val="007F210E"/>
    <w:rsid w:val="00805692"/>
    <w:rsid w:val="008405F7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D4B36"/>
    <w:rsid w:val="00A02BD2"/>
    <w:rsid w:val="00A04514"/>
    <w:rsid w:val="00A22258"/>
    <w:rsid w:val="00A45DA5"/>
    <w:rsid w:val="00A620FA"/>
    <w:rsid w:val="00A62E32"/>
    <w:rsid w:val="00A66290"/>
    <w:rsid w:val="00A8532D"/>
    <w:rsid w:val="00AA2406"/>
    <w:rsid w:val="00AC3988"/>
    <w:rsid w:val="00AE6A9F"/>
    <w:rsid w:val="00AE6D5A"/>
    <w:rsid w:val="00B32C8C"/>
    <w:rsid w:val="00B37772"/>
    <w:rsid w:val="00B636AB"/>
    <w:rsid w:val="00B83CA8"/>
    <w:rsid w:val="00B86EEC"/>
    <w:rsid w:val="00BA095D"/>
    <w:rsid w:val="00BB7EA9"/>
    <w:rsid w:val="00BD1FEA"/>
    <w:rsid w:val="00C32558"/>
    <w:rsid w:val="00C3416A"/>
    <w:rsid w:val="00C43772"/>
    <w:rsid w:val="00C50718"/>
    <w:rsid w:val="00C65D1D"/>
    <w:rsid w:val="00CA3430"/>
    <w:rsid w:val="00CD09F6"/>
    <w:rsid w:val="00CD5716"/>
    <w:rsid w:val="00D10552"/>
    <w:rsid w:val="00D57507"/>
    <w:rsid w:val="00D81D96"/>
    <w:rsid w:val="00D83D3C"/>
    <w:rsid w:val="00D858C1"/>
    <w:rsid w:val="00D911F6"/>
    <w:rsid w:val="00D92110"/>
    <w:rsid w:val="00D94787"/>
    <w:rsid w:val="00D9688F"/>
    <w:rsid w:val="00DA313D"/>
    <w:rsid w:val="00DE7535"/>
    <w:rsid w:val="00E25409"/>
    <w:rsid w:val="00E513E4"/>
    <w:rsid w:val="00E52079"/>
    <w:rsid w:val="00E665F8"/>
    <w:rsid w:val="00EA4738"/>
    <w:rsid w:val="00EB1E54"/>
    <w:rsid w:val="00EB265B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778C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5F31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3B96A-9387-4A1D-B1C2-98D45C472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93</TotalTime>
  <Pages>3</Pages>
  <Words>498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ΙΝΣΤΙΤΟΥΤΟ ΕΣΑΜΕΑ</cp:lastModifiedBy>
  <cp:revision>17</cp:revision>
  <cp:lastPrinted>2022-10-06T12:14:00Z</cp:lastPrinted>
  <dcterms:created xsi:type="dcterms:W3CDTF">2022-10-26T08:03:00Z</dcterms:created>
  <dcterms:modified xsi:type="dcterms:W3CDTF">2023-10-11T08:35:00Z</dcterms:modified>
</cp:coreProperties>
</file>