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A15AB80" w14:textId="3C6137F9" w:rsidR="00247722" w:rsidRPr="00A956EA" w:rsidRDefault="00A956EA" w:rsidP="00247722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ΙΝ-ΕΣΑμεΑ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779D07D" w14:textId="57170B55" w:rsidR="003365F7" w:rsidRDefault="00A956EA" w:rsidP="004C39F3">
      <w:pPr>
        <w:spacing w:after="36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F05DF6">
        <w:rPr>
          <w:rFonts w:ascii="Liberation Sans Narrow" w:hAnsi="Liberation Sans Narrow" w:cs="Open Sans"/>
          <w:sz w:val="24"/>
          <w:szCs w:val="24"/>
          <w:lang w:val="el-GR"/>
        </w:rPr>
        <w:t>Σε απάντηση της υπ’ αρ.πρωτ.:</w:t>
      </w:r>
      <w:r w:rsidR="009E7E79" w:rsidRPr="00F05DF6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672FD6">
        <w:rPr>
          <w:rFonts w:ascii="Liberation Sans Narrow" w:hAnsi="Liberation Sans Narrow" w:cs="Open Sans"/>
          <w:sz w:val="24"/>
          <w:szCs w:val="24"/>
          <w:lang w:val="el-GR"/>
        </w:rPr>
        <w:t>2</w:t>
      </w:r>
      <w:r w:rsidR="00CB4671">
        <w:rPr>
          <w:rFonts w:ascii="Liberation Sans Narrow" w:hAnsi="Liberation Sans Narrow" w:cs="Open Sans"/>
          <w:sz w:val="24"/>
          <w:szCs w:val="24"/>
          <w:lang w:val="el-GR"/>
        </w:rPr>
        <w:t>490</w:t>
      </w:r>
      <w:r w:rsidRPr="00F05DF6">
        <w:rPr>
          <w:rFonts w:ascii="Liberation Sans Narrow" w:hAnsi="Liberation Sans Narrow" w:cs="Open Sans"/>
          <w:sz w:val="24"/>
          <w:szCs w:val="24"/>
          <w:lang w:val="el-GR"/>
        </w:rPr>
        <w:t>/</w:t>
      </w:r>
      <w:r w:rsidR="00CB4671">
        <w:rPr>
          <w:rFonts w:ascii="Liberation Sans Narrow" w:hAnsi="Liberation Sans Narrow" w:cs="Open Sans"/>
          <w:sz w:val="24"/>
          <w:szCs w:val="24"/>
          <w:lang w:val="el-GR"/>
        </w:rPr>
        <w:t>9</w:t>
      </w:r>
      <w:r w:rsidRPr="00F05DF6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672FD6">
        <w:rPr>
          <w:rFonts w:ascii="Liberation Sans Narrow" w:hAnsi="Liberation Sans Narrow" w:cs="Open Sans"/>
          <w:sz w:val="24"/>
          <w:szCs w:val="24"/>
          <w:lang w:val="el-GR"/>
        </w:rPr>
        <w:t>10</w:t>
      </w:r>
      <w:r w:rsidRPr="00F05DF6">
        <w:rPr>
          <w:rFonts w:ascii="Liberation Sans Narrow" w:hAnsi="Liberation Sans Narrow" w:cs="Open Sans"/>
          <w:sz w:val="24"/>
          <w:szCs w:val="24"/>
          <w:lang w:val="el-GR"/>
        </w:rPr>
        <w:t>.202</w:t>
      </w:r>
      <w:r w:rsidR="00504887" w:rsidRPr="00F05DF6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9E7E79" w:rsidRPr="00F05DF6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F05DF6">
        <w:rPr>
          <w:rFonts w:ascii="Liberation Sans Narrow" w:hAnsi="Liberation Sans Narrow" w:cs="Open Sans"/>
          <w:sz w:val="24"/>
          <w:szCs w:val="24"/>
          <w:lang w:val="el-GR"/>
        </w:rPr>
        <w:t>Πρόσκλησης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κδήλωσης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νδιαφέροντος στο  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του Πακέτου Εργασίας (Π.Ε.) </w:t>
      </w:r>
      <w:r w:rsidR="00410EA4">
        <w:rPr>
          <w:rFonts w:ascii="Liberation Sans Narrow" w:hAnsi="Liberation Sans Narrow" w:cs="Times New Roman"/>
          <w:sz w:val="24"/>
          <w:szCs w:val="24"/>
          <w:lang w:val="el-GR" w:eastAsia="el-GR"/>
        </w:rPr>
        <w:t>3 «</w:t>
      </w:r>
      <w:r w:rsidR="00410EA4" w:rsidRPr="00CB1B11">
        <w:rPr>
          <w:rFonts w:ascii="Liberation Sans Narrow" w:hAnsi="Liberation Sans Narrow" w:cs="Times New Roman"/>
          <w:sz w:val="24"/>
          <w:szCs w:val="24"/>
          <w:lang w:val="el-GR" w:eastAsia="el-GR"/>
        </w:rPr>
        <w:t>Ενδυνάμωση οικογενειών παιδιών, εφήβων ενηλίκων με αναπηρία και εκπαίδευση των μελών για να λειτουργήσουν ως συνήγοροι</w:t>
      </w:r>
      <w:r w:rsidR="00410EA4">
        <w:rPr>
          <w:rFonts w:ascii="Liberation Sans Narrow" w:hAnsi="Liberation Sans Narrow" w:cs="Times New Roman"/>
          <w:sz w:val="24"/>
          <w:szCs w:val="24"/>
          <w:lang w:val="el-GR" w:eastAsia="el-GR"/>
        </w:rPr>
        <w:t>»</w:t>
      </w:r>
      <w:r w:rsidR="00231928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Υποέργων 1-5 με τίτλο «Εκπαιδευτικά Προγράμματα Δια Βίου Μάθησης για τα άτομα με αναπηρία, χρόνιες παθήσεις και τις οικογένειές τους» (Υποέργο 1 για την κατηγορία Περιφερειών 7-ΛΑΠ, Υποέργο 2 για την κατηγορία Περιφερειών 7-ΜΕΤ, Υποέργο 3 για την κατηγορία Περιφερειών 7-ΠΑΠ, Υποέργο 4 για την κατηγορία Περιφερειών 8-ΜΕΤ, Υποέργο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r w:rsidR="00A7350E" w:rsidRPr="00196ABA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Α.Π.: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</w:t>
      </w:r>
      <w:r w:rsidR="005B5CE2">
        <w:rPr>
          <w:rFonts w:ascii="Liberation Sans Narrow" w:hAnsi="Liberation Sans Narrow" w:cs="Open Sans"/>
          <w:sz w:val="24"/>
          <w:szCs w:val="24"/>
          <w:lang w:val="el-GR"/>
        </w:rPr>
        <w:t xml:space="preserve">,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σάς υποβάλλω </w:t>
      </w:r>
      <w:r w:rsidRPr="005B385A">
        <w:rPr>
          <w:rFonts w:ascii="Liberation Sans Narrow" w:hAnsi="Liberation Sans Narrow" w:cs="Open Sans"/>
          <w:sz w:val="24"/>
          <w:szCs w:val="24"/>
          <w:lang w:val="el-GR"/>
        </w:rPr>
        <w:t xml:space="preserve">αίτηση </w:t>
      </w:r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για τη θέση</w:t>
      </w:r>
      <w:bookmarkStart w:id="0" w:name="_Hlk99441221"/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bookmarkEnd w:id="0"/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του </w:t>
      </w:r>
      <w:r w:rsidR="00FF655A"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Περιφερειακού Συντονιστή </w:t>
      </w:r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με κωδικό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…</w:t>
      </w:r>
      <w:r w:rsidR="006D6451">
        <w:rPr>
          <w:rFonts w:ascii="Liberation Sans Narrow" w:hAnsi="Liberation Sans Narrow" w:cs="Open Sans"/>
          <w:sz w:val="24"/>
          <w:szCs w:val="24"/>
          <w:lang w:val="el-GR"/>
        </w:rPr>
        <w:t>…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3365F7">
        <w:rPr>
          <w:rFonts w:ascii="Liberation Sans Narrow" w:hAnsi="Liberation Sans Narrow" w:cs="Open Sans"/>
          <w:sz w:val="24"/>
          <w:szCs w:val="24"/>
          <w:lang w:val="el-GR"/>
        </w:rPr>
        <w:t>….</w:t>
      </w:r>
    </w:p>
    <w:p w14:paraId="05028926" w14:textId="64DE75EA" w:rsidR="003365F7" w:rsidRPr="00247722" w:rsidRDefault="003365F7" w:rsidP="00410EA4">
      <w:pPr>
        <w:spacing w:after="840" w:line="264" w:lineRule="auto"/>
        <w:jc w:val="center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55E6F4B" wp14:editId="4001DCF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03CA" w14:textId="643C9949" w:rsidR="00A956EA" w:rsidRPr="00A956EA" w:rsidRDefault="00A956EA" w:rsidP="004C39F3">
      <w:pPr>
        <w:spacing w:after="48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7BED8427" w14:textId="724D2E23" w:rsidR="00A956EA" w:rsidRPr="004C39F3" w:rsidRDefault="00A956EA" w:rsidP="004C39F3">
      <w:pPr>
        <w:numPr>
          <w:ilvl w:val="0"/>
          <w:numId w:val="4"/>
        </w:numPr>
        <w:spacing w:after="48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  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65BC26B" w14:textId="7E5EA407" w:rsidR="003365F7" w:rsidRPr="00A956EA" w:rsidRDefault="00A956EA" w:rsidP="004C39F3">
      <w:pPr>
        <w:tabs>
          <w:tab w:val="left" w:pos="0"/>
        </w:tabs>
        <w:spacing w:after="4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r w:rsidR="005A230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μο Υποψήφιου: …………………………………………………………………………………………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Υπογραφή:………………………………………………………………………………………………..……………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F12B5EA" w14:textId="7BD9A52D" w:rsidR="00247722" w:rsidRPr="00F050C9" w:rsidRDefault="00FF655A" w:rsidP="003365F7">
      <w:pPr>
        <w:spacing w:after="2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217A340F" w14:textId="448B90BB" w:rsidR="0097026F" w:rsidRDefault="003365F7" w:rsidP="00F050C9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93C1D31" wp14:editId="538EC4C7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1ABD6" w14:textId="77777777" w:rsidR="003C6B62" w:rsidRDefault="003C6B62" w:rsidP="00160462">
      <w:pPr>
        <w:spacing w:after="0" w:line="240" w:lineRule="auto"/>
      </w:pPr>
      <w:r>
        <w:separator/>
      </w:r>
    </w:p>
  </w:endnote>
  <w:endnote w:type="continuationSeparator" w:id="0">
    <w:p w14:paraId="3209696D" w14:textId="77777777" w:rsidR="003C6B62" w:rsidRDefault="003C6B62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9662EC2D-CF76-4239-8FF9-DFCD4B4358DD}"/>
    <w:embedBold r:id="rId2" w:fontKey="{86F5EE75-A90B-4139-BEF1-F00EC9E51906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40F0BC2A-957F-4F1D-8730-9D6A662D280C}"/>
  </w:font>
  <w:font w:name="Liberation Sans Narrow">
    <w:altName w:val="Liberation Sans Narrow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77873AD0-754E-4991-827F-874B90C52893}"/>
    <w:embedBold r:id="rId5" w:fontKey="{C6429154-61B9-4867-B935-1CDCF194BFB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77AA5784-3479-41C3-BD4C-575291BAA859}"/>
    <w:embedBold r:id="rId7" w:fontKey="{DC5FB202-73D7-4DFB-845D-0C307AF65014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F6861AA8-DA62-4C0C-8ECE-B9DDE3A2C0E6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2E8771B1-6388-4797-B204-B93505E584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9EA4E" w14:textId="77777777" w:rsidR="003C6B62" w:rsidRDefault="003C6B62" w:rsidP="00160462">
      <w:pPr>
        <w:spacing w:after="0" w:line="240" w:lineRule="auto"/>
      </w:pPr>
      <w:r>
        <w:separator/>
      </w:r>
    </w:p>
  </w:footnote>
  <w:footnote w:type="continuationSeparator" w:id="0">
    <w:p w14:paraId="571564C7" w14:textId="77777777" w:rsidR="003C6B62" w:rsidRDefault="003C6B62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63467"/>
    <w:rsid w:val="00095321"/>
    <w:rsid w:val="000B0025"/>
    <w:rsid w:val="000C4175"/>
    <w:rsid w:val="000F720D"/>
    <w:rsid w:val="00122691"/>
    <w:rsid w:val="001567EF"/>
    <w:rsid w:val="00160462"/>
    <w:rsid w:val="0016416C"/>
    <w:rsid w:val="001E58D0"/>
    <w:rsid w:val="00231928"/>
    <w:rsid w:val="0024060A"/>
    <w:rsid w:val="002441C9"/>
    <w:rsid w:val="00247722"/>
    <w:rsid w:val="00253C1A"/>
    <w:rsid w:val="002604E0"/>
    <w:rsid w:val="00282EB8"/>
    <w:rsid w:val="00300F4D"/>
    <w:rsid w:val="003115E8"/>
    <w:rsid w:val="00314849"/>
    <w:rsid w:val="00315AF6"/>
    <w:rsid w:val="003365F7"/>
    <w:rsid w:val="003372BB"/>
    <w:rsid w:val="00367BBF"/>
    <w:rsid w:val="003C5D55"/>
    <w:rsid w:val="003C6B62"/>
    <w:rsid w:val="003E24FE"/>
    <w:rsid w:val="00410EA4"/>
    <w:rsid w:val="0044432E"/>
    <w:rsid w:val="00447CF0"/>
    <w:rsid w:val="004B50FC"/>
    <w:rsid w:val="004C27B1"/>
    <w:rsid w:val="004C39F3"/>
    <w:rsid w:val="004F4841"/>
    <w:rsid w:val="00504887"/>
    <w:rsid w:val="0051558E"/>
    <w:rsid w:val="005A2305"/>
    <w:rsid w:val="005B385A"/>
    <w:rsid w:val="005B5CE2"/>
    <w:rsid w:val="005D05A4"/>
    <w:rsid w:val="005D57BC"/>
    <w:rsid w:val="005E1F6A"/>
    <w:rsid w:val="00602B73"/>
    <w:rsid w:val="00672FD6"/>
    <w:rsid w:val="006D6451"/>
    <w:rsid w:val="006E5297"/>
    <w:rsid w:val="006E5DC8"/>
    <w:rsid w:val="007225BD"/>
    <w:rsid w:val="007252A0"/>
    <w:rsid w:val="00750162"/>
    <w:rsid w:val="00761E97"/>
    <w:rsid w:val="0076316B"/>
    <w:rsid w:val="00766E9E"/>
    <w:rsid w:val="007962C6"/>
    <w:rsid w:val="007C2B98"/>
    <w:rsid w:val="007C4D8A"/>
    <w:rsid w:val="007D342A"/>
    <w:rsid w:val="007E1ED6"/>
    <w:rsid w:val="007F210E"/>
    <w:rsid w:val="008508B6"/>
    <w:rsid w:val="00884405"/>
    <w:rsid w:val="00890BA8"/>
    <w:rsid w:val="008B147B"/>
    <w:rsid w:val="00903894"/>
    <w:rsid w:val="00943265"/>
    <w:rsid w:val="0097026F"/>
    <w:rsid w:val="009B6919"/>
    <w:rsid w:val="009D4B36"/>
    <w:rsid w:val="009E7E79"/>
    <w:rsid w:val="00A02BD2"/>
    <w:rsid w:val="00A64DB2"/>
    <w:rsid w:val="00A7350E"/>
    <w:rsid w:val="00A74982"/>
    <w:rsid w:val="00A956EA"/>
    <w:rsid w:val="00B00EB2"/>
    <w:rsid w:val="00B12D87"/>
    <w:rsid w:val="00B636AB"/>
    <w:rsid w:val="00B9263B"/>
    <w:rsid w:val="00B94579"/>
    <w:rsid w:val="00BB7EA9"/>
    <w:rsid w:val="00BC1132"/>
    <w:rsid w:val="00BD1FEA"/>
    <w:rsid w:val="00BE09F1"/>
    <w:rsid w:val="00BE4E7C"/>
    <w:rsid w:val="00C16508"/>
    <w:rsid w:val="00C36B2D"/>
    <w:rsid w:val="00C65D1D"/>
    <w:rsid w:val="00C83F2D"/>
    <w:rsid w:val="00CA3430"/>
    <w:rsid w:val="00CB4671"/>
    <w:rsid w:val="00D10552"/>
    <w:rsid w:val="00D57507"/>
    <w:rsid w:val="00D758CE"/>
    <w:rsid w:val="00D858C1"/>
    <w:rsid w:val="00D92E2F"/>
    <w:rsid w:val="00D94787"/>
    <w:rsid w:val="00D9688F"/>
    <w:rsid w:val="00DA49C9"/>
    <w:rsid w:val="00DE7535"/>
    <w:rsid w:val="00E25409"/>
    <w:rsid w:val="00E665F8"/>
    <w:rsid w:val="00E846A7"/>
    <w:rsid w:val="00EA4738"/>
    <w:rsid w:val="00EB7772"/>
    <w:rsid w:val="00EC4ABC"/>
    <w:rsid w:val="00EE6385"/>
    <w:rsid w:val="00F050C9"/>
    <w:rsid w:val="00F05DF6"/>
    <w:rsid w:val="00F75C3B"/>
    <w:rsid w:val="00FE778C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146</TotalTime>
  <Pages>2</Pages>
  <Words>408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laptopuser</cp:lastModifiedBy>
  <cp:revision>23</cp:revision>
  <cp:lastPrinted>2022-09-13T08:46:00Z</cp:lastPrinted>
  <dcterms:created xsi:type="dcterms:W3CDTF">2022-11-04T08:39:00Z</dcterms:created>
  <dcterms:modified xsi:type="dcterms:W3CDTF">2023-10-11T12:18:00Z</dcterms:modified>
</cp:coreProperties>
</file>