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0A231800" w:rsidR="004B50FC" w:rsidRPr="00BA095D" w:rsidRDefault="00622F51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</w:p>
    <w:p w14:paraId="3FC9ED7E" w14:textId="1E3D7649" w:rsidR="001A5945" w:rsidRPr="0047693A" w:rsidRDefault="00B32C8C" w:rsidP="001A5945">
      <w:pPr>
        <w:spacing w:after="400" w:line="264" w:lineRule="auto"/>
        <w:ind w:left="1440" w:firstLine="720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ΣΥΜΜΕΤΟΧΗΣ</w:t>
      </w:r>
      <w:r w:rsidR="008E09A1"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</w:t>
      </w:r>
      <w:r w:rsidR="005F31E0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ΑΚΕΤΟΥ ΕΡΓΑΣΙΑΣ</w:t>
      </w:r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 xml:space="preserve"> (Π.Ε.) </w:t>
      </w:r>
      <w:bookmarkEnd w:id="0"/>
      <w:r w:rsidR="004E6D52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2</w:t>
      </w:r>
    </w:p>
    <w:p w14:paraId="181521C0" w14:textId="160BC3F8" w:rsidR="00C50718" w:rsidRPr="00A62E32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7FDB773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 Όνομα: 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</w:p>
    <w:p w14:paraId="4616EB82" w14:textId="26D96CB7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7855A8D3" w14:textId="12F18F35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C3B2F41" w14:textId="34BAE712" w:rsidR="00525249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ηη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μμ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εεεε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013F76A2" w14:textId="08A72241" w:rsidR="0042304C" w:rsidRPr="0053769F" w:rsidRDefault="0042304C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="00F45C87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5137EFDF" w14:textId="55867FF6" w:rsidR="001D730D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  <w:r w:rsidR="00A62E32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Διαμονής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3CC3FE95" w14:textId="0A114111" w:rsidR="001D730D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</w:p>
    <w:p w14:paraId="24072B60" w14:textId="4F443BE5" w:rsidR="001D730D" w:rsidRPr="0053769F" w:rsidRDefault="001D730D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……………………………….</w:t>
      </w:r>
    </w:p>
    <w:p w14:paraId="135B1BE5" w14:textId="77777777" w:rsidR="00525249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22BA83E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Τηλ.: ….…………………………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……………………..</w:t>
      </w:r>
    </w:p>
    <w:p w14:paraId="25D914B3" w14:textId="65C1F697" w:rsidR="004E6D52" w:rsidRPr="004E6D52" w:rsidRDefault="0086272E" w:rsidP="00AC3988">
      <w:pPr>
        <w:spacing w:after="180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</w:p>
    <w:p w14:paraId="4BA61D19" w14:textId="66B5E610" w:rsidR="004E6D52" w:rsidRDefault="004E6D52" w:rsidP="00240860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6B47E69A" wp14:editId="57D8D4B8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037CA" w14:textId="48A604AD" w:rsidR="00716087" w:rsidRDefault="00716087">
      <w:pPr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br w:type="page"/>
      </w:r>
    </w:p>
    <w:p w14:paraId="4BA5B885" w14:textId="77777777" w:rsidR="00716087" w:rsidRPr="004E6D52" w:rsidRDefault="00716087" w:rsidP="00716087">
      <w:pPr>
        <w:spacing w:after="120" w:line="276" w:lineRule="auto"/>
        <w:rPr>
          <w:rFonts w:ascii="Liberation Sans Narrow" w:eastAsia="Times New Roman" w:hAnsi="Liberation Sans Narrow" w:cs="Times New Roman"/>
          <w:lang w:val="el-GR" w:eastAsia="el-GR"/>
        </w:rPr>
      </w:pPr>
      <w:bookmarkStart w:id="1" w:name="_Hlk122535206"/>
      <w:r w:rsidRPr="001279F0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 xml:space="preserve">Κατά τη διάρκεια της εκπαίδευσης </w:t>
      </w: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χρήζω</w:t>
      </w:r>
      <w:r w:rsidRPr="001279F0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(συμπληρώνεται εφόσον απαιτείται):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FA4A5C7" w14:textId="77777777" w:rsidR="00716087" w:rsidRPr="001279F0" w:rsidRDefault="00716087" w:rsidP="00716087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 (ναι/όχι)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1"/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………………………………………………………………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5A788681" w14:textId="77777777" w:rsidR="00716087" w:rsidRPr="001279F0" w:rsidRDefault="00716087" w:rsidP="00716087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2"/>
      </w:r>
      <w:r>
        <w:rPr>
          <w:rFonts w:ascii="Liberation Sans Narrow" w:hAnsi="Liberation Sans Narrow" w:cs="Open Sans"/>
          <w:b/>
          <w:bCs/>
          <w:sz w:val="24"/>
          <w:szCs w:val="24"/>
        </w:rPr>
        <w:t xml:space="preserve"> (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ναι/όχι)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240E3BE3" w14:textId="67653123" w:rsidR="004E6D52" w:rsidRPr="00AC3988" w:rsidRDefault="00716087" w:rsidP="00AC3988">
      <w:pPr>
        <w:pStyle w:val="a5"/>
        <w:numPr>
          <w:ilvl w:val="0"/>
          <w:numId w:val="6"/>
        </w:numPr>
        <w:spacing w:after="320" w:line="264" w:lineRule="auto"/>
        <w:ind w:left="714" w:hanging="357"/>
        <w:contextualSpacing w:val="0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ροϊόντων διατροφής λόγω ειδικών διατροφικών </w:t>
      </w:r>
      <w:proofErr w:type="spellStart"/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ανάγκων</w:t>
      </w:r>
      <w:proofErr w:type="spellEnd"/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ή αλλεργιών: (διευκρινήσεις)……………………………………………………………………………………………………………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………………………………………………………………………………………………………………</w:t>
      </w:r>
      <w:bookmarkEnd w:id="1"/>
    </w:p>
    <w:p w14:paraId="5E6186C5" w14:textId="16F3C620" w:rsidR="00D81D96" w:rsidRDefault="00B32C8C" w:rsidP="00D81D96">
      <w:pPr>
        <w:spacing w:after="120" w:line="276" w:lineRule="auto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  <w:r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την παρούσα αίτηση εκφράζω την επιθυμία να παρακολουθήσω το </w:t>
      </w:r>
      <w:r w:rsidR="0053769F"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εκπαιδευτικό τμήμα του </w:t>
      </w:r>
      <w:r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</w:t>
      </w:r>
      <w:r w:rsidR="0053769F"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>υ</w:t>
      </w:r>
      <w:r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Εργασίας (Π.Ε.) </w:t>
      </w:r>
      <w:r w:rsidR="004E6D52"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>2 «Πρόγραμμα Ενδυνάμωσης των ατόμων με χρόνια πάθηση»</w:t>
      </w:r>
      <w:r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="0053769F"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των </w:t>
      </w:r>
      <w:proofErr w:type="spellStart"/>
      <w:r w:rsidR="0053769F"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>Υποέργων</w:t>
      </w:r>
      <w:proofErr w:type="spellEnd"/>
      <w:r w:rsidR="0053769F"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1-5 με τίτλο «Εκπαιδευτικά Προγράμματα Δια Βίου Μάθησης για τα άτομα με αναπηρία, χρόνιες παθήσεις και</w:t>
      </w:r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τις οικογένειές τους» (</w:t>
      </w:r>
      <w:proofErr w:type="spellStart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1 για την κατηγορία Περιφερειών 7-ΛΑΠ, </w:t>
      </w:r>
      <w:proofErr w:type="spellStart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2 για την κατηγορία Περιφερειών 7-ΜΕΤ, </w:t>
      </w:r>
      <w:proofErr w:type="spellStart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3 για την κατηγορία Περιφερειών 7-ΠΑΠ, </w:t>
      </w:r>
      <w:proofErr w:type="spellStart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4 για την κατηγορία Περιφερειών 8-ΜΕΤ, </w:t>
      </w:r>
      <w:proofErr w:type="spellStart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5 για την κατηγορία Περιφερειών 9-ΠΑΠ)</w:t>
      </w:r>
      <w:r w:rsidR="001A5945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,</w:t>
      </w:r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της Πράξης «Προγράμματα Δια Βίου </w:t>
      </w:r>
      <w:r w:rsidR="00622F51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Εκπαίδευσης για την αναπηρία και υποστηρικτικές δράσεις»</w:t>
      </w:r>
      <w:r w:rsidR="00622F51" w:rsidRPr="00716087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,</w:t>
      </w:r>
      <w:r w:rsidR="00622F51" w:rsidRPr="00716087">
        <w:rPr>
          <w:rFonts w:ascii="Liberation Sans Narrow" w:hAnsi="Liberation Sans Narrow"/>
          <w:bCs/>
          <w:sz w:val="24"/>
          <w:szCs w:val="24"/>
          <w:lang w:val="el-GR" w:eastAsia="el-GR"/>
        </w:rPr>
        <w:t xml:space="preserve"> </w:t>
      </w:r>
      <w:r w:rsidR="00622F51"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με ΚΩΔ. ΟΠΣ (MIS) 5133270, συνολικής διάρκειας 25</w:t>
      </w:r>
      <w:r w:rsidR="001A5945" w:rsidRPr="00716087">
        <w:rPr>
          <w:rFonts w:ascii="Liberation Sans Narrow" w:hAnsi="Liberation Sans Narrow" w:cs="Times New Roman"/>
          <w:bCs/>
          <w:color w:val="4472C4" w:themeColor="accent1"/>
          <w:sz w:val="24"/>
          <w:szCs w:val="24"/>
          <w:lang w:val="el-GR" w:eastAsia="el-GR"/>
        </w:rPr>
        <w:t xml:space="preserve"> </w:t>
      </w:r>
      <w:r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ωρών, που υλοποιεί </w:t>
      </w:r>
      <w:r w:rsidR="006F563E"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το Ινστιτούτο της Εθνικής Συνομοσπονδίας Ατόμων Με Αναπηρία &amp; Χρόνιες Παθήσεις</w:t>
      </w:r>
      <w:r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</w:t>
      </w:r>
      <w:r w:rsidR="00D81D96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</w:t>
      </w:r>
      <w:r w:rsidR="00D81D96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 xml:space="preserve">Α/Α  </w:t>
      </w:r>
      <w:r w:rsidR="00D81D96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(βλ. </w:t>
      </w:r>
      <w:r w:rsidR="00D81D96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Α/Α στον </w:t>
      </w:r>
      <w:r w:rsidR="00D81D96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πίνακα </w:t>
      </w:r>
      <w:r w:rsidR="00D81D96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της </w:t>
      </w:r>
      <w:r w:rsidR="00D81D96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>πρόσκλησης σελ.</w:t>
      </w:r>
      <w:r w:rsidR="000C40C8" w:rsidRPr="000C40C8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 3 &amp; </w:t>
      </w:r>
      <w:r w:rsidR="00D81D96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>4</w:t>
      </w:r>
      <w:r w:rsidR="000C40C8" w:rsidRPr="000C40C8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 </w:t>
      </w:r>
      <w:r w:rsidR="00D81D96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>)</w:t>
      </w:r>
      <w:r w:rsidR="00D81D96" w:rsidRPr="00D81D96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 </w:t>
      </w:r>
      <w:r w:rsidR="00D81D96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………….…..</w:t>
      </w:r>
      <w:r w:rsidR="00D81D96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="00D81D96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ως Εκπαιδευόμενος/η.</w:t>
      </w:r>
    </w:p>
    <w:p w14:paraId="2FC52C46" w14:textId="77777777" w:rsidR="00D81D96" w:rsidRDefault="00D81D96" w:rsidP="00240860">
      <w:pPr>
        <w:spacing w:after="0"/>
        <w:jc w:val="both"/>
        <w:rPr>
          <w:rFonts w:ascii="Liberation Sans Narrow" w:hAnsi="Liberation Sans Narrow"/>
          <w:sz w:val="24"/>
          <w:szCs w:val="24"/>
          <w:lang w:val="el-GR"/>
        </w:rPr>
      </w:pPr>
    </w:p>
    <w:p w14:paraId="40ACD21A" w14:textId="2C2C04E9" w:rsidR="00007968" w:rsidRPr="00716087" w:rsidRDefault="00622F51" w:rsidP="00240860">
      <w:pPr>
        <w:spacing w:after="0"/>
        <w:jc w:val="both"/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</w:pPr>
      <w:r w:rsidRPr="00716087">
        <w:rPr>
          <w:rFonts w:ascii="Liberation Sans Narrow" w:hAnsi="Liberation Sans Narrow"/>
          <w:sz w:val="24"/>
          <w:szCs w:val="24"/>
          <w:lang w:val="el-GR"/>
        </w:rPr>
        <w:t>Το έργο συγχρηματοδοτείται από την Ελλάδα και την Ευρωπαϊκή Ένωση (Ευρωπαϊκό Κοινωνικό Ταμείο) μέσω του Επιχειρησιακού Προγράμματος «Ανάπτυξη Ανθρώπινου Δυναμικού, Εκπαίδευση και Διά Βίου Μάθηση».</w:t>
      </w:r>
      <w:r w:rsidR="00007968" w:rsidRPr="007160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                                                                 </w:t>
      </w:r>
    </w:p>
    <w:p w14:paraId="2CA56D92" w14:textId="77777777" w:rsidR="0053769F" w:rsidRDefault="0053769F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1A5945" w:rsidRPr="00D81D96" w14:paraId="262EA0F4" w14:textId="77777777" w:rsidTr="00716087">
        <w:trPr>
          <w:jc w:val="center"/>
        </w:trPr>
        <w:tc>
          <w:tcPr>
            <w:tcW w:w="9629" w:type="dxa"/>
            <w:gridSpan w:val="2"/>
          </w:tcPr>
          <w:p w14:paraId="29C92F77" w14:textId="547E917A" w:rsidR="001A5945" w:rsidRDefault="001A5945" w:rsidP="00716087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BA095D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Δηλώνω υπεύθυνα ότι τα ανωτέρω στοιχεία που υπέβαλλα είναι αληθή και ακριβή</w:t>
            </w:r>
            <w:r w:rsidRPr="00007968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.</w:t>
            </w:r>
          </w:p>
        </w:tc>
      </w:tr>
      <w:tr w:rsidR="001A5945" w14:paraId="37C89C54" w14:textId="77777777" w:rsidTr="00716087">
        <w:trPr>
          <w:jc w:val="center"/>
        </w:trPr>
        <w:tc>
          <w:tcPr>
            <w:tcW w:w="4814" w:type="dxa"/>
          </w:tcPr>
          <w:p w14:paraId="65E1775F" w14:textId="37512453" w:rsidR="001A5945" w:rsidRDefault="001A5945" w:rsidP="00716087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:</w:t>
            </w:r>
          </w:p>
        </w:tc>
        <w:tc>
          <w:tcPr>
            <w:tcW w:w="4815" w:type="dxa"/>
          </w:tcPr>
          <w:p w14:paraId="15AD6356" w14:textId="3D4F7528" w:rsidR="001A5945" w:rsidRDefault="001A5945" w:rsidP="00716087">
            <w:pPr>
              <w:spacing w:after="24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ΥΠΟΓΡΑΦΗ:</w:t>
            </w:r>
          </w:p>
        </w:tc>
      </w:tr>
      <w:tr w:rsidR="001A5945" w14:paraId="7B0F3F1A" w14:textId="77777777" w:rsidTr="00716087">
        <w:trPr>
          <w:jc w:val="center"/>
        </w:trPr>
        <w:tc>
          <w:tcPr>
            <w:tcW w:w="4814" w:type="dxa"/>
          </w:tcPr>
          <w:p w14:paraId="0D98D7BD" w14:textId="4483A1B5" w:rsidR="001A5945" w:rsidRDefault="001A5945" w:rsidP="00716087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…….…/………./……….</w:t>
            </w:r>
          </w:p>
        </w:tc>
        <w:tc>
          <w:tcPr>
            <w:tcW w:w="4815" w:type="dxa"/>
          </w:tcPr>
          <w:p w14:paraId="3B9916DF" w14:textId="2BE71542" w:rsidR="001A5945" w:rsidRDefault="001A5945" w:rsidP="00716087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………………………………………</w:t>
            </w:r>
          </w:p>
        </w:tc>
      </w:tr>
    </w:tbl>
    <w:p w14:paraId="49B477E6" w14:textId="2C4AE8F8" w:rsidR="004E6D52" w:rsidRPr="004E6D52" w:rsidRDefault="00716087" w:rsidP="00AC3988">
      <w:pPr>
        <w:spacing w:before="400" w:after="0" w:line="264" w:lineRule="auto"/>
        <w:jc w:val="both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50D838C0" wp14:editId="6400175B">
            <wp:extent cx="6120765" cy="917575"/>
            <wp:effectExtent l="0" t="0" r="0" b="0"/>
            <wp:doc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A7EA" w14:textId="31424A5C" w:rsidR="00716087" w:rsidRDefault="00716087" w:rsidP="00716087">
      <w:pPr>
        <w:spacing w:after="7000" w:line="264" w:lineRule="auto"/>
        <w:jc w:val="both"/>
        <w:rPr>
          <w:rFonts w:ascii="Liberation Sans Narrow" w:hAnsi="Liberation Sans Narrow" w:cs="Open Sans"/>
          <w:lang w:val="el-GR"/>
        </w:rPr>
      </w:pPr>
      <w:r w:rsidRPr="002F0045">
        <w:rPr>
          <w:rFonts w:ascii="Liberation Sans Narrow" w:hAnsi="Liberation Sans Narrow" w:cs="Open Sans"/>
          <w:lang w:val="el-GR"/>
        </w:rPr>
        <w:lastRenderedPageBreak/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2F0045">
        <w:rPr>
          <w:rFonts w:ascii="Liberation Sans Narrow" w:hAnsi="Liberation Sans Narrow" w:cs="Open Sans"/>
        </w:rPr>
        <w:t>To</w:t>
      </w:r>
      <w:r w:rsidRPr="002F0045">
        <w:rPr>
          <w:rFonts w:ascii="Liberation Sans Narrow" w:hAnsi="Liberation Sans Narrow" w:cs="Open Sans"/>
          <w:lang w:val="el-GR"/>
        </w:rPr>
        <w:t xml:space="preserve"> </w:t>
      </w:r>
      <w:proofErr w:type="spellStart"/>
      <w:r w:rsidRPr="002F0045">
        <w:rPr>
          <w:rFonts w:ascii="Liberation Sans Narrow" w:hAnsi="Liberation Sans Narrow" w:cs="Open Sans"/>
          <w:lang w:val="el-GR"/>
        </w:rPr>
        <w:t>ΙΝ-ΕΣΑμεΑ</w:t>
      </w:r>
      <w:proofErr w:type="spellEnd"/>
      <w:r w:rsidRPr="002F0045">
        <w:rPr>
          <w:rFonts w:ascii="Liberation Sans Narrow" w:hAnsi="Liberation Sans Narrow" w:cs="Open Sans"/>
          <w:lang w:val="el-GR"/>
        </w:rPr>
        <w:t xml:space="preserve">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</w:t>
      </w:r>
      <w:proofErr w:type="spellStart"/>
      <w:r w:rsidRPr="002F0045">
        <w:rPr>
          <w:rFonts w:ascii="Liberation Sans Narrow" w:hAnsi="Liberation Sans Narrow" w:cs="Open Sans"/>
          <w:lang w:val="el-GR"/>
        </w:rPr>
        <w:t>ΙΝ-ΕΣΑμεΑ</w:t>
      </w:r>
      <w:proofErr w:type="spellEnd"/>
      <w:r w:rsidRPr="002F0045">
        <w:rPr>
          <w:rFonts w:ascii="Liberation Sans Narrow" w:hAnsi="Liberation Sans Narrow" w:cs="Open Sans"/>
          <w:lang w:val="el-GR"/>
        </w:rPr>
        <w:t xml:space="preserve">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Νομοθεσία.</w:t>
      </w:r>
    </w:p>
    <w:p w14:paraId="572B6C75" w14:textId="40B07ACB" w:rsidR="00716087" w:rsidRDefault="00716087" w:rsidP="00716087">
      <w:pPr>
        <w:spacing w:after="120" w:line="264" w:lineRule="auto"/>
        <w:jc w:val="both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4D639842" wp14:editId="42537F07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35C3A" w14:textId="77777777" w:rsidR="00716087" w:rsidRPr="00716087" w:rsidRDefault="00716087" w:rsidP="00716087">
      <w:pPr>
        <w:ind w:firstLine="720"/>
        <w:rPr>
          <w:rFonts w:ascii="Liberation Sans Narrow" w:hAnsi="Liberation Sans Narrow" w:cs="Open Sans"/>
          <w:sz w:val="24"/>
          <w:szCs w:val="24"/>
          <w:lang w:val="el-GR"/>
        </w:rPr>
      </w:pPr>
    </w:p>
    <w:sectPr w:rsidR="00716087" w:rsidRPr="00716087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547BB" w14:textId="77777777" w:rsidR="00DA313D" w:rsidRDefault="00DA313D" w:rsidP="00160462">
      <w:pPr>
        <w:spacing w:after="0" w:line="240" w:lineRule="auto"/>
      </w:pPr>
      <w:r>
        <w:separator/>
      </w:r>
    </w:p>
  </w:endnote>
  <w:endnote w:type="continuationSeparator" w:id="0">
    <w:p w14:paraId="6195E99D" w14:textId="77777777" w:rsidR="00DA313D" w:rsidRDefault="00DA313D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3330B8C2-AA6C-491D-BB35-B01B4912B525}"/>
    <w:embedBold r:id="rId2" w:fontKey="{FF50ACE4-B293-4266-8F24-2E5B0731A599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FFFACFC7-2238-4FEA-A47A-7D170B23EE3E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10070E97-7502-4296-9BF0-7933C8DB8EAE}"/>
    <w:embedBold r:id="rId5" w:fontKey="{7EB30987-14DF-414A-9762-CA6EFF5FF34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59FC6C6E-EAAA-4F92-8B52-08C3DB162D58}"/>
    <w:embedBold r:id="rId7" w:fontKey="{31F34EA1-FF32-4BE0-8B08-0C7B287CF4C9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13037458-AED0-49B7-8EB6-F1B2692CED9C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938DBDDD-77A2-4DEA-9750-5FAE7ABA78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BBAC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>. 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0C40C8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0C40C8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0C40C8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0C40C8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0C40C8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0C40C8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6FF54" w14:textId="77777777" w:rsidR="00DA313D" w:rsidRDefault="00DA313D" w:rsidP="00160462">
      <w:pPr>
        <w:spacing w:after="0" w:line="240" w:lineRule="auto"/>
      </w:pPr>
      <w:r>
        <w:separator/>
      </w:r>
    </w:p>
  </w:footnote>
  <w:footnote w:type="continuationSeparator" w:id="0">
    <w:p w14:paraId="0DEACC9E" w14:textId="77777777" w:rsidR="00DA313D" w:rsidRDefault="00DA313D" w:rsidP="00160462">
      <w:pPr>
        <w:spacing w:after="0" w:line="240" w:lineRule="auto"/>
      </w:pPr>
      <w:r>
        <w:continuationSeparator/>
      </w:r>
    </w:p>
  </w:footnote>
  <w:footnote w:id="1">
    <w:p w14:paraId="39D71B97" w14:textId="77777777" w:rsidR="00716087" w:rsidRPr="00716087" w:rsidRDefault="00716087" w:rsidP="00716087">
      <w:pPr>
        <w:pStyle w:val="a9"/>
        <w:jc w:val="both"/>
        <w:rPr>
          <w:rFonts w:ascii="Liberation Sans Narrow" w:hAnsi="Liberation Sans Narrow"/>
          <w:lang w:val="el-GR"/>
        </w:rPr>
      </w:pPr>
      <w:r w:rsidRPr="00716087">
        <w:rPr>
          <w:rStyle w:val="aa"/>
          <w:rFonts w:ascii="Liberation Sans Narrow" w:hAnsi="Liberation Sans Narrow"/>
        </w:rPr>
        <w:footnoteRef/>
      </w:r>
      <w:r w:rsidRPr="00716087">
        <w:rPr>
          <w:rFonts w:ascii="Liberation Sans Narrow" w:hAnsi="Liberation Sans Narrow"/>
          <w:lang w:val="el-GR"/>
        </w:rPr>
        <w:t xml:space="preserve"> Αφορά σε συγκεκριμένες κατηγορίες αναπηρίας ή σε συγκεκριμένες περιστάσεις. Το αίτημα θα εξεταστεί εξατομικευμένα. Ενδέχεται να απαιτείται αποδεικτικό αναπηρίας ή υπεύθυνη δήλωση σύμφωνα με τα οριζόμενα της πρόσκλησης. </w:t>
      </w:r>
    </w:p>
  </w:footnote>
  <w:footnote w:id="2">
    <w:p w14:paraId="0C4A4008" w14:textId="77777777" w:rsidR="00716087" w:rsidRPr="001279F0" w:rsidRDefault="00716087" w:rsidP="00716087">
      <w:pPr>
        <w:pStyle w:val="a9"/>
        <w:jc w:val="both"/>
        <w:rPr>
          <w:lang w:val="el-GR"/>
        </w:rPr>
      </w:pPr>
      <w:r w:rsidRPr="00716087">
        <w:rPr>
          <w:rStyle w:val="aa"/>
          <w:rFonts w:ascii="Liberation Sans Narrow" w:hAnsi="Liberation Sans Narrow"/>
        </w:rPr>
        <w:footnoteRef/>
      </w:r>
      <w:r w:rsidRPr="00716087">
        <w:rPr>
          <w:rFonts w:ascii="Liberation Sans Narrow" w:hAnsi="Liberation Sans Narrow"/>
          <w:lang w:val="el-GR"/>
        </w:rPr>
        <w:t xml:space="preserve"> Αφορά σε άτομα με κώφωση ή βαρηκοΐα.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287E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27BED"/>
    <w:multiLevelType w:val="hybridMultilevel"/>
    <w:tmpl w:val="2526751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5"/>
  </w:num>
  <w:num w:numId="2" w16cid:durableId="1102800844">
    <w:abstractNumId w:val="0"/>
  </w:num>
  <w:num w:numId="3" w16cid:durableId="1851748815">
    <w:abstractNumId w:val="3"/>
  </w:num>
  <w:num w:numId="4" w16cid:durableId="1225918678">
    <w:abstractNumId w:val="4"/>
  </w:num>
  <w:num w:numId="5" w16cid:durableId="1932658658">
    <w:abstractNumId w:val="1"/>
  </w:num>
  <w:num w:numId="6" w16cid:durableId="654913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7968"/>
    <w:rsid w:val="000220B0"/>
    <w:rsid w:val="0003683B"/>
    <w:rsid w:val="00086533"/>
    <w:rsid w:val="00091DE8"/>
    <w:rsid w:val="00095321"/>
    <w:rsid w:val="000C40C8"/>
    <w:rsid w:val="000C4175"/>
    <w:rsid w:val="000F720D"/>
    <w:rsid w:val="00122691"/>
    <w:rsid w:val="001567EF"/>
    <w:rsid w:val="00157DCE"/>
    <w:rsid w:val="00160462"/>
    <w:rsid w:val="0016416C"/>
    <w:rsid w:val="001A5945"/>
    <w:rsid w:val="001C5F75"/>
    <w:rsid w:val="001D03A2"/>
    <w:rsid w:val="001D730D"/>
    <w:rsid w:val="00215F55"/>
    <w:rsid w:val="002253CE"/>
    <w:rsid w:val="0024060A"/>
    <w:rsid w:val="00240860"/>
    <w:rsid w:val="00245264"/>
    <w:rsid w:val="00253C1A"/>
    <w:rsid w:val="002604E0"/>
    <w:rsid w:val="00282EB8"/>
    <w:rsid w:val="0029435F"/>
    <w:rsid w:val="002C63D1"/>
    <w:rsid w:val="002C684B"/>
    <w:rsid w:val="002F0045"/>
    <w:rsid w:val="00300F4D"/>
    <w:rsid w:val="00314849"/>
    <w:rsid w:val="00315AF6"/>
    <w:rsid w:val="003372BB"/>
    <w:rsid w:val="00337513"/>
    <w:rsid w:val="00350F1F"/>
    <w:rsid w:val="003B079F"/>
    <w:rsid w:val="003E24FE"/>
    <w:rsid w:val="0040716A"/>
    <w:rsid w:val="00415DB2"/>
    <w:rsid w:val="0042304C"/>
    <w:rsid w:val="0044432E"/>
    <w:rsid w:val="00447CF0"/>
    <w:rsid w:val="00454419"/>
    <w:rsid w:val="0047693A"/>
    <w:rsid w:val="004B50FC"/>
    <w:rsid w:val="004C5F9C"/>
    <w:rsid w:val="004E6D52"/>
    <w:rsid w:val="0051558E"/>
    <w:rsid w:val="00525249"/>
    <w:rsid w:val="0053769F"/>
    <w:rsid w:val="00542CC6"/>
    <w:rsid w:val="00543282"/>
    <w:rsid w:val="0058305F"/>
    <w:rsid w:val="005858D1"/>
    <w:rsid w:val="005C50AB"/>
    <w:rsid w:val="005E1F6A"/>
    <w:rsid w:val="005F31E0"/>
    <w:rsid w:val="00602B73"/>
    <w:rsid w:val="00622F51"/>
    <w:rsid w:val="0063068F"/>
    <w:rsid w:val="00662BAB"/>
    <w:rsid w:val="00695A67"/>
    <w:rsid w:val="006E5DC8"/>
    <w:rsid w:val="006F563E"/>
    <w:rsid w:val="006F7C4B"/>
    <w:rsid w:val="00716087"/>
    <w:rsid w:val="007225BD"/>
    <w:rsid w:val="00750162"/>
    <w:rsid w:val="00761E97"/>
    <w:rsid w:val="007661AA"/>
    <w:rsid w:val="007962C6"/>
    <w:rsid w:val="007D342A"/>
    <w:rsid w:val="007E1ED6"/>
    <w:rsid w:val="007F210E"/>
    <w:rsid w:val="00805692"/>
    <w:rsid w:val="008405F7"/>
    <w:rsid w:val="008508B6"/>
    <w:rsid w:val="0086272E"/>
    <w:rsid w:val="00884405"/>
    <w:rsid w:val="00890BA8"/>
    <w:rsid w:val="008B6C56"/>
    <w:rsid w:val="008C44B8"/>
    <w:rsid w:val="008E09A1"/>
    <w:rsid w:val="00903894"/>
    <w:rsid w:val="00943265"/>
    <w:rsid w:val="00947F51"/>
    <w:rsid w:val="0097026F"/>
    <w:rsid w:val="009B6919"/>
    <w:rsid w:val="009D4B36"/>
    <w:rsid w:val="00A02BD2"/>
    <w:rsid w:val="00A04514"/>
    <w:rsid w:val="00A22258"/>
    <w:rsid w:val="00A45DA5"/>
    <w:rsid w:val="00A62E32"/>
    <w:rsid w:val="00A66290"/>
    <w:rsid w:val="00A8532D"/>
    <w:rsid w:val="00AA2406"/>
    <w:rsid w:val="00AC3988"/>
    <w:rsid w:val="00AE6A9F"/>
    <w:rsid w:val="00AE6D5A"/>
    <w:rsid w:val="00B32C8C"/>
    <w:rsid w:val="00B37772"/>
    <w:rsid w:val="00B636AB"/>
    <w:rsid w:val="00B83CA8"/>
    <w:rsid w:val="00B86EEC"/>
    <w:rsid w:val="00BA095D"/>
    <w:rsid w:val="00BB7EA9"/>
    <w:rsid w:val="00BD1FEA"/>
    <w:rsid w:val="00C32558"/>
    <w:rsid w:val="00C3416A"/>
    <w:rsid w:val="00C43772"/>
    <w:rsid w:val="00C50718"/>
    <w:rsid w:val="00C65D1D"/>
    <w:rsid w:val="00CA3430"/>
    <w:rsid w:val="00CD09F6"/>
    <w:rsid w:val="00CD5716"/>
    <w:rsid w:val="00D10552"/>
    <w:rsid w:val="00D57507"/>
    <w:rsid w:val="00D81D96"/>
    <w:rsid w:val="00D83D3C"/>
    <w:rsid w:val="00D858C1"/>
    <w:rsid w:val="00D911F6"/>
    <w:rsid w:val="00D92110"/>
    <w:rsid w:val="00D94787"/>
    <w:rsid w:val="00D9688F"/>
    <w:rsid w:val="00DA313D"/>
    <w:rsid w:val="00DE7535"/>
    <w:rsid w:val="00E25409"/>
    <w:rsid w:val="00E513E4"/>
    <w:rsid w:val="00E52079"/>
    <w:rsid w:val="00E665F8"/>
    <w:rsid w:val="00EA4738"/>
    <w:rsid w:val="00EB1E54"/>
    <w:rsid w:val="00EB265B"/>
    <w:rsid w:val="00EC4ABC"/>
    <w:rsid w:val="00EE6385"/>
    <w:rsid w:val="00EE66C9"/>
    <w:rsid w:val="00F04D12"/>
    <w:rsid w:val="00F45C87"/>
    <w:rsid w:val="00F72BAA"/>
    <w:rsid w:val="00FD3D3B"/>
    <w:rsid w:val="00FD7163"/>
    <w:rsid w:val="00FE11A7"/>
    <w:rsid w:val="00FE778C"/>
    <w:rsid w:val="00FF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  <w:style w:type="paragraph" w:styleId="ad">
    <w:name w:val="Revision"/>
    <w:hidden/>
    <w:uiPriority w:val="99"/>
    <w:semiHidden/>
    <w:rsid w:val="005F31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3B96A-9387-4A1D-B1C2-98D45C472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ΕΚΠΑΙΔΕΥΤΗ.dotx</Template>
  <TotalTime>93</TotalTime>
  <Pages>3</Pages>
  <Words>499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ΙΝΣΤΙΤΟΥΤΟ ΕΣΑΜΕΑ</cp:lastModifiedBy>
  <cp:revision>16</cp:revision>
  <cp:lastPrinted>2022-10-06T12:14:00Z</cp:lastPrinted>
  <dcterms:created xsi:type="dcterms:W3CDTF">2022-10-26T08:03:00Z</dcterms:created>
  <dcterms:modified xsi:type="dcterms:W3CDTF">2023-10-05T08:40:00Z</dcterms:modified>
</cp:coreProperties>
</file>