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1B0764B6" w:rsidR="004B50FC" w:rsidRPr="00BA095D" w:rsidRDefault="00622F51" w:rsidP="00F906AE">
      <w:pPr>
        <w:tabs>
          <w:tab w:val="left" w:pos="720"/>
          <w:tab w:val="left" w:pos="3840"/>
        </w:tabs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1CE7CF95" w:rsidR="001A5945" w:rsidRPr="0047693A" w:rsidRDefault="00B32C8C" w:rsidP="00576F50">
      <w:pPr>
        <w:spacing w:after="24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</w:t>
      </w:r>
      <w:bookmarkEnd w:id="0"/>
      <w:r w:rsidR="009A0DA3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3</w:t>
      </w:r>
    </w:p>
    <w:p w14:paraId="181521C0" w14:textId="36BBDD62" w:rsidR="00C50718" w:rsidRPr="00946346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ηη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μμ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/</w:t>
      </w:r>
      <w:proofErr w:type="spellStart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εεεε</w:t>
      </w:r>
      <w:proofErr w:type="spellEnd"/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8B010C">
      <w:pPr>
        <w:spacing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0FAB93ED" w:rsidR="00A62E32" w:rsidRPr="00A62E32" w:rsidRDefault="009A0DA3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Απαραίτητες διευκρινήσεις</w:t>
      </w:r>
    </w:p>
    <w:p w14:paraId="24B5E9F6" w14:textId="3D610C3F" w:rsidR="006F563E" w:rsidRDefault="00A24612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Παρακαλούμε σ</w:t>
      </w:r>
      <w:r w:rsidR="00890B16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ημειώστε αν είσαστε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γονέας,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κηδεμόνας,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αδελφός/η,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δικαστικός συμπαραστάτης, άλλο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μέλος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της </w:t>
      </w:r>
      <w:r w:rsidR="009A0DA3" w:rsidRPr="008B010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οικογένειας</w:t>
      </w:r>
      <w:r w:rsidR="00F906A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, καθώς και το ονοματεπώνυμο του ατόμου με αναπηρία.</w:t>
      </w:r>
    </w:p>
    <w:p w14:paraId="1D3C45F6" w14:textId="306EF732" w:rsidR="008B010C" w:rsidRPr="0047693A" w:rsidRDefault="008B010C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906A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/ Ονοματεπώνυμο:…..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C34D2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…………………………………...</w:t>
      </w:r>
    </w:p>
    <w:p w14:paraId="296BF997" w14:textId="51CC16FF" w:rsidR="00946346" w:rsidRDefault="00946346" w:rsidP="00A24612">
      <w:pPr>
        <w:spacing w:after="80" w:line="264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Κατά τη διάρκεια της συμμετοχής μου στην εκπαιδευτική διαδικασία,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επιθυμώ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το μέλος της οικογένειάς μου με αναπηρία να συμμετάσχει στην ομάδα δημιουργικής απασχόλησης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Pr="00946346"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>σημειώνεται ότι</w:t>
      </w:r>
      <w:r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>:</w:t>
      </w:r>
      <w:r w:rsidRPr="00946346"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  <w:t xml:space="preserve"> </w:t>
      </w:r>
      <w:r w:rsidRPr="00946346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η δυνατότητα αυτή παρέχετε σε γονείς, κηδεμόνες, δικαστικούς συμπαραστάτες ατόμων με αναπηρία και κάθε άλλη περίπτωση θα εξεταστεί εξατομικευμένα)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A24612" w14:paraId="355BC460" w14:textId="77777777" w:rsidTr="00A24612">
        <w:tc>
          <w:tcPr>
            <w:tcW w:w="4814" w:type="dxa"/>
          </w:tcPr>
          <w:p w14:paraId="6D5AB4E9" w14:textId="5F17AC67" w:rsidR="00A24612" w:rsidRPr="00A24612" w:rsidRDefault="00A24612" w:rsidP="00A24612">
            <w:pPr>
              <w:spacing w:line="264" w:lineRule="auto"/>
              <w:jc w:val="both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ΝΑΙ</w:t>
            </w:r>
          </w:p>
        </w:tc>
        <w:tc>
          <w:tcPr>
            <w:tcW w:w="4815" w:type="dxa"/>
          </w:tcPr>
          <w:p w14:paraId="4BDB410F" w14:textId="5C4BB2D0" w:rsidR="00A24612" w:rsidRDefault="00A24612" w:rsidP="00A24612">
            <w:pPr>
              <w:spacing w:line="264" w:lineRule="auto"/>
              <w:jc w:val="both"/>
              <w:rPr>
                <w:rFonts w:ascii="Liberation Sans Narrow" w:hAnsi="Liberation Sans Narrow" w:cs="Open Sans"/>
                <w:b/>
                <w:bCs/>
                <w:color w:val="FF0000"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ΟΧΙ</w:t>
            </w:r>
          </w:p>
        </w:tc>
      </w:tr>
    </w:tbl>
    <w:p w14:paraId="585AB4D4" w14:textId="7F3506F3" w:rsidR="00A24612" w:rsidRPr="00946346" w:rsidRDefault="00A24612" w:rsidP="00576F50">
      <w:pPr>
        <w:spacing w:before="280" w:after="0" w:line="264" w:lineRule="auto"/>
        <w:jc w:val="both"/>
        <w:rPr>
          <w:rFonts w:ascii="Liberation Sans Narrow" w:hAnsi="Liberation Sans Narrow" w:cs="Open Sans"/>
          <w:b/>
          <w:bCs/>
          <w:color w:val="FF0000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058909D" wp14:editId="618292C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7A34" w14:textId="6007FEEF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bookmarkStart w:id="1" w:name="_Hlk122535206"/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A2461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ο/η ίδιος/α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="00A2461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23DA813A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5443DFC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A2461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</w:t>
      </w:r>
      <w:bookmarkEnd w:id="1"/>
    </w:p>
    <w:p w14:paraId="462C7518" w14:textId="53A2C1DA" w:rsidR="00A24612" w:rsidRPr="004E6D52" w:rsidRDefault="00A24612" w:rsidP="00A24612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Κατά τη διάρκεια της εκπαίδευσης </w:t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το μέλος της οικογένειάς μου με αναπηρία χρήζει</w:t>
      </w:r>
      <w:r w:rsidR="004F0626" w:rsidRPr="004F0626">
        <w:rPr>
          <w:rStyle w:val="aa"/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footnoteReference w:id="3"/>
      </w: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:</w:t>
      </w:r>
    </w:p>
    <w:p w14:paraId="3294F535" w14:textId="58082A1D" w:rsidR="00A24612" w:rsidRPr="00827AB9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Fonts w:ascii="Liberation Sans Narrow" w:hAnsi="Liberation Sans Narrow" w:cs="Open Sans"/>
          <w:b/>
          <w:bCs/>
          <w:sz w:val="24"/>
          <w:szCs w:val="24"/>
          <w:vertAlign w:val="superscript"/>
          <w:lang w:val="el-GR"/>
        </w:rPr>
        <w:t>1</w:t>
      </w:r>
      <w:r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(ναι/όχι): 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178FC3C7" w14:textId="44C93DBC" w:rsidR="00A24612" w:rsidRPr="00827AB9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>
        <w:rPr>
          <w:rFonts w:ascii="Liberation Sans Narrow" w:hAnsi="Liberation Sans Narrow" w:cs="Open Sans"/>
          <w:b/>
          <w:bCs/>
          <w:sz w:val="24"/>
          <w:szCs w:val="24"/>
          <w:vertAlign w:val="superscript"/>
          <w:lang w:val="el-GR"/>
        </w:rPr>
        <w:t>2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015674C0" w14:textId="77777777" w:rsidR="00A24612" w:rsidRPr="00BE3E14" w:rsidRDefault="00A24612" w:rsidP="00A24612">
      <w:pPr>
        <w:pStyle w:val="a5"/>
        <w:numPr>
          <w:ilvl w:val="0"/>
          <w:numId w:val="7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 διατροφικών αναγκών ή αλλεργιών: (διευκρινήσεις)……………………………………………………………………………………………………………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…………………………………………….…………………………………………………………………</w:t>
      </w:r>
    </w:p>
    <w:p w14:paraId="036A3DBC" w14:textId="0C5F502C" w:rsidR="00C43772" w:rsidRDefault="00B32C8C" w:rsidP="00A62E32">
      <w:pPr>
        <w:spacing w:after="120" w:line="276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</w:t>
      </w:r>
      <w:r w:rsidR="009A0DA3">
        <w:rPr>
          <w:rFonts w:ascii="Liberation Sans Narrow" w:hAnsi="Liberation Sans Narrow" w:cs="Times New Roman"/>
          <w:sz w:val="24"/>
          <w:szCs w:val="24"/>
          <w:lang w:val="el-GR" w:eastAsia="el-GR"/>
        </w:rPr>
        <w:t>3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«</w:t>
      </w:r>
      <w:r w:rsidR="009A0DA3"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Pr="00946346">
        <w:rPr>
          <w:rFonts w:ascii="Liberation Sans Narrow" w:hAnsi="Liberation Sans Narrow" w:cs="Times New Roman"/>
          <w:b/>
          <w:bCs/>
          <w:sz w:val="24"/>
          <w:szCs w:val="24"/>
          <w:lang w:val="el-GR" w:eastAsia="el-GR"/>
        </w:rPr>
        <w:t>»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των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Υποέργων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1-5 με τίτλο </w:t>
      </w:r>
      <w:r w:rsidR="0053769F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>«Εκπαιδευτικά Προγράμματα Δια Βίου Μάθησης για τα άτομα με αναπηρία, χρόνιες παθήσεις και τις οικογένειές τους»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(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1 για την κατηγορία Περιφερειών 7-ΛΑΠ,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2 για την κατηγορία Περιφερειών 7-ΜΕΤ,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3 για την κατηγορία Περιφερειών 7-ΠΑΠ,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4 για την κατηγορία Περιφερειών 8-ΜΕΤ, </w:t>
      </w:r>
      <w:proofErr w:type="spellStart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Υποέργο</w:t>
      </w:r>
      <w:proofErr w:type="spellEnd"/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</w:t>
      </w:r>
      <w:r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«Προγράμματα Δια Βίου </w:t>
      </w:r>
      <w:r w:rsidR="00622F51" w:rsidRPr="00946346">
        <w:rPr>
          <w:rFonts w:ascii="Liberation Sans Narrow" w:hAnsi="Liberation Sans Narrow" w:cs="Times New Roman"/>
          <w:b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ΚΩΔ. ΟΠΣ (MIS) 5133270, συνολικής </w:t>
      </w:r>
      <w:r w:rsidR="00622F51"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 xml:space="preserve">διάρκειας </w:t>
      </w:r>
      <w:r w:rsidR="00946346"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30</w:t>
      </w:r>
      <w:r w:rsidR="001A5945" w:rsidRPr="005C5AE0">
        <w:rPr>
          <w:rFonts w:ascii="Liberation Sans Narrow" w:hAnsi="Liberation Sans Narrow" w:cs="Times New Roman"/>
          <w:b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5C5AE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ωρών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8C706A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</w:t>
      </w:r>
      <w:r w:rsidR="008C706A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Α/Α </w:t>
      </w:r>
      <w:r w:rsidR="00EB265B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 xml:space="preserve">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(βλ.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Α/Α στον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πίνακα </w:t>
      </w:r>
      <w:r w:rsid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της 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πρόσκλησης σελ.</w:t>
      </w:r>
      <w:r w:rsidR="006754C7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3</w:t>
      </w:r>
      <w:r w:rsidR="008C706A" w:rsidRPr="008C706A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>)</w:t>
      </w:r>
      <w:r w:rsidR="006754C7">
        <w:rPr>
          <w:rFonts w:ascii="Liberation Sans Narrow" w:eastAsia="Times New Roman" w:hAnsi="Liberation Sans Narrow" w:cs="Times New Roman"/>
          <w:b/>
          <w:bCs/>
          <w:color w:val="FF0000"/>
          <w:sz w:val="24"/>
          <w:szCs w:val="24"/>
          <w:highlight w:val="yellow"/>
          <w:lang w:val="el-GR" w:eastAsia="el-GR"/>
        </w:rPr>
        <w:t xml:space="preserve"> 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……………………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</w:t>
      </w:r>
      <w:r w:rsidR="006F563E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</w:t>
      </w:r>
      <w:r w:rsidR="00A2461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………..</w:t>
      </w:r>
      <w:r w:rsidR="00A62E32" w:rsidRPr="008C706A">
        <w:rPr>
          <w:rFonts w:ascii="Liberation Sans Narrow" w:eastAsia="Times New Roman" w:hAnsi="Liberation Sans Narrow" w:cs="Times New Roman"/>
          <w:b/>
          <w:bCs/>
          <w:sz w:val="24"/>
          <w:szCs w:val="24"/>
          <w:highlight w:val="yellow"/>
          <w:lang w:val="el-GR" w:eastAsia="el-GR"/>
        </w:rPr>
        <w:t>…..</w:t>
      </w:r>
      <w:r w:rsidR="00A66290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</w:t>
      </w:r>
      <w:r w:rsidR="001A5945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/η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.</w:t>
      </w:r>
    </w:p>
    <w:p w14:paraId="56395229" w14:textId="6657ECEE" w:rsidR="00A24612" w:rsidRPr="00827AB9" w:rsidRDefault="00A24612" w:rsidP="005C5AE0">
      <w:pPr>
        <w:spacing w:before="320" w:after="0" w:line="276" w:lineRule="auto"/>
        <w:jc w:val="both"/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</w:pPr>
      <w:r>
        <w:rPr>
          <w:noProof/>
        </w:rPr>
        <w:drawing>
          <wp:inline distT="0" distB="0" distL="0" distR="0" wp14:anchorId="56295DBF" wp14:editId="25EB6894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D21A" w14:textId="0EC994A3" w:rsidR="00007968" w:rsidRPr="00827AB9" w:rsidRDefault="00622F51" w:rsidP="00A24612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lastRenderedPageBreak/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6754C7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5402B3B2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</w:p>
    <w:p w14:paraId="16A9958C" w14:textId="1268BF9E" w:rsidR="0053769F" w:rsidRDefault="00622F51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</w:t>
      </w:r>
      <w:proofErr w:type="spellStart"/>
      <w:r w:rsidRPr="002F0045">
        <w:rPr>
          <w:rFonts w:ascii="Liberation Sans Narrow" w:hAnsi="Liberation Sans Narrow" w:cs="Open Sans"/>
          <w:lang w:val="el-GR"/>
        </w:rPr>
        <w:t>ΙΝ-ΕΣΑμεΑ</w:t>
      </w:r>
      <w:proofErr w:type="spellEnd"/>
      <w:r w:rsidRPr="002F0045">
        <w:rPr>
          <w:rFonts w:ascii="Liberation Sans Narrow" w:hAnsi="Liberation Sans Narrow" w:cs="Open Sans"/>
          <w:lang w:val="el-GR"/>
        </w:rPr>
        <w:t xml:space="preserve">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578BD3FC" w14:textId="2A503E3E" w:rsidR="00A24612" w:rsidRDefault="00A24612" w:rsidP="00A24612">
      <w:pPr>
        <w:spacing w:after="0" w:line="264" w:lineRule="auto"/>
        <w:jc w:val="both"/>
        <w:rPr>
          <w:rFonts w:ascii="Liberation Sans Narrow" w:hAnsi="Liberation Sans Narrow" w:cs="Open Sans"/>
          <w:lang w:val="el-GR"/>
        </w:rPr>
      </w:pPr>
    </w:p>
    <w:p w14:paraId="6370A63D" w14:textId="73A66A91" w:rsidR="00A24612" w:rsidRDefault="00A24612" w:rsidP="00A24612">
      <w:pPr>
        <w:spacing w:before="4000" w:after="0" w:line="264" w:lineRule="auto"/>
        <w:jc w:val="both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525338E8" wp14:editId="1FB3933E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606F" w14:textId="2B77F543" w:rsidR="00240860" w:rsidRPr="00BA095D" w:rsidRDefault="00240860" w:rsidP="00A2461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6D577" w14:textId="77777777" w:rsidR="005B200B" w:rsidRDefault="005B200B" w:rsidP="00160462">
      <w:pPr>
        <w:spacing w:after="0" w:line="240" w:lineRule="auto"/>
      </w:pPr>
      <w:r>
        <w:separator/>
      </w:r>
    </w:p>
  </w:endnote>
  <w:endnote w:type="continuationSeparator" w:id="0">
    <w:p w14:paraId="6C5C046E" w14:textId="77777777" w:rsidR="005B200B" w:rsidRDefault="005B200B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EAB9557-A1A1-4F6A-B33E-220A9060B365}"/>
    <w:embedBold r:id="rId2" w:fontKey="{7AA540E1-6CFA-4457-A1C6-8807DB595F3B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E119F09A-416A-4B1A-AE5F-E91CBCDABEC3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B6F8CB3B-7045-486A-923F-36EC20239071}"/>
    <w:embedBold r:id="rId5" w:fontKey="{1A0AAA7D-1750-4937-9924-37FC1DA8586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0CA45BF-E733-4DB8-933D-F7A61DD52F08}"/>
    <w:embedBold r:id="rId7" w:fontKey="{D12908B0-8610-4A6E-B2D5-7A1C84AB5CCF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7114312C-A08B-4BB6-818C-12B8988639A7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FD99A226-AD0A-43F8-930E-45C60C2B9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656197214" name="Εικόνα 6561972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94576000" name="Εικόνα 945760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848445136" name="Εικόνα 8484451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930486609" name="Εικόνα 193048660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>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6754C7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6754C7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6754C7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6754C7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6754C7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6754C7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6CB09" w14:textId="77777777" w:rsidR="005B200B" w:rsidRDefault="005B200B" w:rsidP="00160462">
      <w:pPr>
        <w:spacing w:after="0" w:line="240" w:lineRule="auto"/>
      </w:pPr>
      <w:r>
        <w:separator/>
      </w:r>
    </w:p>
  </w:footnote>
  <w:footnote w:type="continuationSeparator" w:id="0">
    <w:p w14:paraId="3D8A06D8" w14:textId="77777777" w:rsidR="005B200B" w:rsidRDefault="005B200B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  <w:footnote w:id="3">
    <w:p w14:paraId="25F3A7F5" w14:textId="7BA09565" w:rsidR="004F0626" w:rsidRPr="004F0626" w:rsidRDefault="004F0626">
      <w:pPr>
        <w:pStyle w:val="a9"/>
        <w:rPr>
          <w:rFonts w:ascii="Liberation Sans Narrow" w:hAnsi="Liberation Sans Narrow"/>
          <w:lang w:val="el-GR"/>
        </w:rPr>
      </w:pPr>
      <w:r w:rsidRPr="004F0626">
        <w:rPr>
          <w:rStyle w:val="aa"/>
          <w:rFonts w:ascii="Liberation Sans Narrow" w:hAnsi="Liberation Sans Narrow"/>
        </w:rPr>
        <w:footnoteRef/>
      </w:r>
      <w:r w:rsidRPr="004F0626">
        <w:rPr>
          <w:rFonts w:ascii="Liberation Sans Narrow" w:hAnsi="Liberation Sans Narrow"/>
          <w:lang w:val="el-GR"/>
        </w:rPr>
        <w:t xml:space="preserve"> Συμπληρώνεται μόνο στην περίπτωση συμμετοχής του μέλους στην ομάδα δημιουργικής απασχόλησης.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346058689" name="Εικόνα 3460586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239319185" name="Εικόνα 12393191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835932388" name="Εικόνα 18359323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6251D"/>
    <w:multiLevelType w:val="hybridMultilevel"/>
    <w:tmpl w:val="2526751C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6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5"/>
  </w:num>
  <w:num w:numId="5" w16cid:durableId="1932658658">
    <w:abstractNumId w:val="1"/>
  </w:num>
  <w:num w:numId="6" w16cid:durableId="1678003219">
    <w:abstractNumId w:val="2"/>
  </w:num>
  <w:num w:numId="7" w16cid:durableId="1111678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3A02"/>
    <w:rsid w:val="00314849"/>
    <w:rsid w:val="00315AF6"/>
    <w:rsid w:val="003372BB"/>
    <w:rsid w:val="00337513"/>
    <w:rsid w:val="00342ABC"/>
    <w:rsid w:val="00350F1F"/>
    <w:rsid w:val="00361219"/>
    <w:rsid w:val="003B079F"/>
    <w:rsid w:val="003E24FE"/>
    <w:rsid w:val="0040716A"/>
    <w:rsid w:val="00415DB2"/>
    <w:rsid w:val="0042304C"/>
    <w:rsid w:val="0044432E"/>
    <w:rsid w:val="00447CF0"/>
    <w:rsid w:val="00454419"/>
    <w:rsid w:val="0047693A"/>
    <w:rsid w:val="004A6B52"/>
    <w:rsid w:val="004B50FC"/>
    <w:rsid w:val="004B69E7"/>
    <w:rsid w:val="004C5F9C"/>
    <w:rsid w:val="004F0626"/>
    <w:rsid w:val="00507CC6"/>
    <w:rsid w:val="0051558E"/>
    <w:rsid w:val="00525249"/>
    <w:rsid w:val="0053769F"/>
    <w:rsid w:val="00542CC6"/>
    <w:rsid w:val="00543282"/>
    <w:rsid w:val="00547A54"/>
    <w:rsid w:val="00564A27"/>
    <w:rsid w:val="00576F50"/>
    <w:rsid w:val="0058305F"/>
    <w:rsid w:val="005858D1"/>
    <w:rsid w:val="005B200B"/>
    <w:rsid w:val="005C50AB"/>
    <w:rsid w:val="005C5AE0"/>
    <w:rsid w:val="005E1F6A"/>
    <w:rsid w:val="00602B73"/>
    <w:rsid w:val="00622F51"/>
    <w:rsid w:val="00662BAB"/>
    <w:rsid w:val="006754C7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A20D1"/>
    <w:rsid w:val="007D342A"/>
    <w:rsid w:val="007E1ED6"/>
    <w:rsid w:val="007F210E"/>
    <w:rsid w:val="00805692"/>
    <w:rsid w:val="00827AB9"/>
    <w:rsid w:val="008508B6"/>
    <w:rsid w:val="0086272E"/>
    <w:rsid w:val="00884405"/>
    <w:rsid w:val="00890B16"/>
    <w:rsid w:val="00890BA8"/>
    <w:rsid w:val="008B010C"/>
    <w:rsid w:val="008B6C56"/>
    <w:rsid w:val="008C44B8"/>
    <w:rsid w:val="008C706A"/>
    <w:rsid w:val="008E09A1"/>
    <w:rsid w:val="00903894"/>
    <w:rsid w:val="00943265"/>
    <w:rsid w:val="00946346"/>
    <w:rsid w:val="00947F51"/>
    <w:rsid w:val="0097026F"/>
    <w:rsid w:val="009A0DA3"/>
    <w:rsid w:val="009B6919"/>
    <w:rsid w:val="009C79D9"/>
    <w:rsid w:val="009D4B36"/>
    <w:rsid w:val="00A02BD2"/>
    <w:rsid w:val="00A04514"/>
    <w:rsid w:val="00A22258"/>
    <w:rsid w:val="00A24612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02F14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34D2C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906AE"/>
    <w:rsid w:val="00FB12AB"/>
    <w:rsid w:val="00FD3D3B"/>
    <w:rsid w:val="00FD7163"/>
    <w:rsid w:val="00FE11A7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72</TotalTime>
  <Pages>3</Pages>
  <Words>662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ΙΝΣΤΙΤΟΥΤΟ ΕΣΑΜΕΑ</cp:lastModifiedBy>
  <cp:revision>20</cp:revision>
  <cp:lastPrinted>2023-03-22T07:37:00Z</cp:lastPrinted>
  <dcterms:created xsi:type="dcterms:W3CDTF">2023-01-27T12:33:00Z</dcterms:created>
  <dcterms:modified xsi:type="dcterms:W3CDTF">2023-11-02T08:57:00Z</dcterms:modified>
</cp:coreProperties>
</file>