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E393F" w14:textId="77777777" w:rsidR="004B50FC" w:rsidRPr="007962C6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7962C6" w:rsidSect="00BD1FE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11BA3D64" w14:textId="77777777" w:rsidR="00A956EA" w:rsidRDefault="00A956EA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4A15AB80" w14:textId="3C6137F9" w:rsidR="00247722" w:rsidRPr="00A956EA" w:rsidRDefault="00A956EA" w:rsidP="00247722">
      <w:pPr>
        <w:spacing w:after="36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ΠΡΟΣ: ΙΝΣΤΙΤΟΥΤΟ ΕΘΝΙΚΗΣ ΣΥΝΟΜΟΣΠΟΝΔΙΑΣ ΑΤΟΜΩΝ ΜΕ ΑΝΑΠΗΡΙΑ ΚΑΙ ΧΡΟΝΙΕΣ ΠΑΘΗΣΕΙΣ, ΙΝ-ΕΣΑμεΑ 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A956EA" w:rsidRPr="00A956EA" w14:paraId="7053C89E" w14:textId="77777777" w:rsidTr="00A956EA">
        <w:trPr>
          <w:trHeight w:val="255"/>
        </w:trPr>
        <w:tc>
          <w:tcPr>
            <w:tcW w:w="3539" w:type="dxa"/>
          </w:tcPr>
          <w:p w14:paraId="70C8283F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ΟΝΟΜΑΤΕΠΩΝΥΜΟ</w:t>
            </w:r>
          </w:p>
        </w:tc>
        <w:tc>
          <w:tcPr>
            <w:tcW w:w="5812" w:type="dxa"/>
          </w:tcPr>
          <w:p w14:paraId="49BCF01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1A210724" w14:textId="77777777" w:rsidTr="00A956EA">
        <w:trPr>
          <w:trHeight w:val="361"/>
        </w:trPr>
        <w:tc>
          <w:tcPr>
            <w:tcW w:w="3539" w:type="dxa"/>
          </w:tcPr>
          <w:p w14:paraId="594457EC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ΠΑΤΡΩΝΥΜΟ</w:t>
            </w:r>
          </w:p>
        </w:tc>
        <w:tc>
          <w:tcPr>
            <w:tcW w:w="5812" w:type="dxa"/>
          </w:tcPr>
          <w:p w14:paraId="2DEDE2C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ACC156A" w14:textId="77777777" w:rsidTr="00A956EA">
        <w:trPr>
          <w:trHeight w:val="341"/>
        </w:trPr>
        <w:tc>
          <w:tcPr>
            <w:tcW w:w="3539" w:type="dxa"/>
          </w:tcPr>
          <w:p w14:paraId="001BC1AE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ΓΕΝΝΗΣΗΣ</w:t>
            </w:r>
          </w:p>
        </w:tc>
        <w:tc>
          <w:tcPr>
            <w:tcW w:w="5812" w:type="dxa"/>
          </w:tcPr>
          <w:p w14:paraId="43E1DC4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0F722DC" w14:textId="77777777" w:rsidTr="00A956EA">
        <w:trPr>
          <w:trHeight w:val="207"/>
        </w:trPr>
        <w:tc>
          <w:tcPr>
            <w:tcW w:w="3539" w:type="dxa"/>
          </w:tcPr>
          <w:p w14:paraId="125E5D46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ΤΑΧΥΔΡΟΜΙΚΗ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ΔΙΕΥΘΥΝΣΗ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/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ΠΟΛΗ</w:t>
            </w:r>
          </w:p>
        </w:tc>
        <w:tc>
          <w:tcPr>
            <w:tcW w:w="5812" w:type="dxa"/>
          </w:tcPr>
          <w:p w14:paraId="492D112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E5D797D" w14:textId="77777777" w:rsidTr="00A956EA">
        <w:trPr>
          <w:trHeight w:val="329"/>
        </w:trPr>
        <w:tc>
          <w:tcPr>
            <w:tcW w:w="3539" w:type="dxa"/>
          </w:tcPr>
          <w:p w14:paraId="04014624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ΣΤΑΘΕΡΟ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3FEC7BFD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3CBAAB9A" w14:textId="77777777" w:rsidTr="00A956EA">
        <w:trPr>
          <w:trHeight w:val="248"/>
        </w:trPr>
        <w:tc>
          <w:tcPr>
            <w:tcW w:w="3539" w:type="dxa"/>
          </w:tcPr>
          <w:p w14:paraId="130AB5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ΚΙΝΗΤΟ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1CEC9F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33ACAE6" w14:textId="77777777" w:rsidTr="00A956EA">
        <w:trPr>
          <w:trHeight w:val="169"/>
        </w:trPr>
        <w:tc>
          <w:tcPr>
            <w:tcW w:w="3539" w:type="dxa"/>
          </w:tcPr>
          <w:p w14:paraId="6055F4A8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E-MAIL</w:t>
            </w:r>
          </w:p>
        </w:tc>
        <w:tc>
          <w:tcPr>
            <w:tcW w:w="5812" w:type="dxa"/>
          </w:tcPr>
          <w:p w14:paraId="5C97B65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</w:tbl>
    <w:p w14:paraId="4186A23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2779D07D" w14:textId="3494C265" w:rsidR="003365F7" w:rsidRDefault="00A956EA" w:rsidP="004C39F3">
      <w:pPr>
        <w:spacing w:after="36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F05DF6">
        <w:rPr>
          <w:rFonts w:ascii="Liberation Sans Narrow" w:hAnsi="Liberation Sans Narrow" w:cs="Open Sans"/>
          <w:sz w:val="24"/>
          <w:szCs w:val="24"/>
          <w:lang w:val="el-GR"/>
        </w:rPr>
        <w:t>Σε απάντηση της υπ’ αρ.πρωτ.:</w:t>
      </w:r>
      <w:r w:rsidR="009E7E79" w:rsidRPr="00F05DF6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717E7D">
        <w:rPr>
          <w:rFonts w:ascii="Liberation Sans Narrow" w:hAnsi="Liberation Sans Narrow" w:cs="Open Sans"/>
          <w:sz w:val="24"/>
          <w:szCs w:val="24"/>
          <w:lang w:val="el-GR"/>
        </w:rPr>
        <w:t>2551</w:t>
      </w:r>
      <w:r w:rsidRPr="00F05DF6">
        <w:rPr>
          <w:rFonts w:ascii="Liberation Sans Narrow" w:hAnsi="Liberation Sans Narrow" w:cs="Open Sans"/>
          <w:sz w:val="24"/>
          <w:szCs w:val="24"/>
          <w:lang w:val="el-GR"/>
        </w:rPr>
        <w:t>/</w:t>
      </w:r>
      <w:r w:rsidR="00717E7D">
        <w:rPr>
          <w:rFonts w:ascii="Liberation Sans Narrow" w:hAnsi="Liberation Sans Narrow" w:cs="Open Sans"/>
          <w:sz w:val="24"/>
          <w:szCs w:val="24"/>
          <w:lang w:val="el-GR"/>
        </w:rPr>
        <w:t>11</w:t>
      </w:r>
      <w:r w:rsidRPr="00F05DF6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672FD6">
        <w:rPr>
          <w:rFonts w:ascii="Liberation Sans Narrow" w:hAnsi="Liberation Sans Narrow" w:cs="Open Sans"/>
          <w:sz w:val="24"/>
          <w:szCs w:val="24"/>
          <w:lang w:val="el-GR"/>
        </w:rPr>
        <w:t>10</w:t>
      </w:r>
      <w:r w:rsidRPr="00F05DF6">
        <w:rPr>
          <w:rFonts w:ascii="Liberation Sans Narrow" w:hAnsi="Liberation Sans Narrow" w:cs="Open Sans"/>
          <w:sz w:val="24"/>
          <w:szCs w:val="24"/>
          <w:lang w:val="el-GR"/>
        </w:rPr>
        <w:t>.202</w:t>
      </w:r>
      <w:r w:rsidR="00504887" w:rsidRPr="00F05DF6">
        <w:rPr>
          <w:rFonts w:ascii="Liberation Sans Narrow" w:hAnsi="Liberation Sans Narrow" w:cs="Open Sans"/>
          <w:sz w:val="24"/>
          <w:szCs w:val="24"/>
          <w:lang w:val="el-GR"/>
        </w:rPr>
        <w:t>3</w:t>
      </w:r>
      <w:r w:rsidR="009E7E79" w:rsidRPr="00F05DF6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F05DF6">
        <w:rPr>
          <w:rFonts w:ascii="Liberation Sans Narrow" w:hAnsi="Liberation Sans Narrow" w:cs="Open Sans"/>
          <w:sz w:val="24"/>
          <w:szCs w:val="24"/>
          <w:lang w:val="el-GR"/>
        </w:rPr>
        <w:t>Πρόσκλησης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κδήλωσης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νδιαφέροντος στο  πλαίσιο εφαρμογής </w:t>
      </w:r>
      <w:r w:rsidR="00FF655A" w:rsidRPr="007808AE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του Πακέτου Εργασίας (Π.Ε.) </w:t>
      </w:r>
      <w:r w:rsidR="00410EA4">
        <w:rPr>
          <w:rFonts w:ascii="Liberation Sans Narrow" w:hAnsi="Liberation Sans Narrow" w:cs="Times New Roman"/>
          <w:sz w:val="24"/>
          <w:szCs w:val="24"/>
          <w:lang w:val="el-GR" w:eastAsia="el-GR"/>
        </w:rPr>
        <w:t>3 «</w:t>
      </w:r>
      <w:r w:rsidR="00410EA4" w:rsidRPr="00CB1B11">
        <w:rPr>
          <w:rFonts w:ascii="Liberation Sans Narrow" w:hAnsi="Liberation Sans Narrow" w:cs="Times New Roman"/>
          <w:sz w:val="24"/>
          <w:szCs w:val="24"/>
          <w:lang w:val="el-GR" w:eastAsia="el-GR"/>
        </w:rPr>
        <w:t>Ενδυνάμωση οικογενειών παιδιών, εφήβων ενηλίκων με αναπηρία και εκπαίδευση των μελών για να λειτουργήσουν ως συνήγοροι</w:t>
      </w:r>
      <w:r w:rsidR="00410EA4">
        <w:rPr>
          <w:rFonts w:ascii="Liberation Sans Narrow" w:hAnsi="Liberation Sans Narrow" w:cs="Times New Roman"/>
          <w:sz w:val="24"/>
          <w:szCs w:val="24"/>
          <w:lang w:val="el-GR" w:eastAsia="el-GR"/>
        </w:rPr>
        <w:t>»</w:t>
      </w:r>
      <w:r w:rsidR="00231928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των Υποέργων 1-5 με τίτλο «Εκπαιδευτικά Προγράμματα Δια Βίου Μάθησης για τα άτομα με αναπηρία, χρόνιες παθήσεις και τις οικογένειές τους» (Υποέργο 1 για την κατηγορία Περιφερειών 7-ΛΑΠ, Υποέργο 2 για την κατηγορία Περιφερειών 7-ΜΕΤ, Υποέργο 3 για την κατηγορία Περιφερειών 7-ΠΑΠ, Υποέργο 4 για την κατηγορία Περιφερειών 8-ΜΕΤ, Υποέργο 5 για την κατηγορία Περιφερειών 9-ΠΑΠ) της Πράξης «Προγράμματα Δια Βίου Εκπαίδευσης για την αναπηρία και υποστηρικτικές δράσεις» με ΚΩΔ. ΟΠΣ (MIS) 5133270, η οποία με την με </w:t>
      </w:r>
      <w:r w:rsidR="00A7350E" w:rsidRPr="00196ABA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Α.Π.: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13964/9.02.2022 Απόφαση της Ειδικής Γραμματέας Διαχείρισης Προγραμμάτων Ευρωπαϊκού Κοινωνικού Ταμείου έχει ενταχθεί στο Επιχειρησιακό Πρόγραμμα «Ανάπτυξη Ανθρώπινου Δυναμικού, Εκπαίδευση &amp; Δια Βίου Μάθηση 2014-2020»</w:t>
      </w:r>
      <w:r w:rsidR="005B5CE2">
        <w:rPr>
          <w:rFonts w:ascii="Liberation Sans Narrow" w:hAnsi="Liberation Sans Narrow" w:cs="Open Sans"/>
          <w:sz w:val="24"/>
          <w:szCs w:val="24"/>
          <w:lang w:val="el-GR"/>
        </w:rPr>
        <w:t xml:space="preserve">,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σάς υποβάλλω </w:t>
      </w:r>
      <w:r w:rsidRPr="005B385A">
        <w:rPr>
          <w:rFonts w:ascii="Liberation Sans Narrow" w:hAnsi="Liberation Sans Narrow" w:cs="Open Sans"/>
          <w:sz w:val="24"/>
          <w:szCs w:val="24"/>
          <w:lang w:val="el-GR"/>
        </w:rPr>
        <w:t xml:space="preserve">αίτηση </w:t>
      </w:r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για τη θέση</w:t>
      </w:r>
      <w:bookmarkStart w:id="0" w:name="_Hlk99441221"/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bookmarkEnd w:id="0"/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του </w:t>
      </w:r>
      <w:r w:rsidR="00FF655A"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Περιφερειακού Συντονιστή </w:t>
      </w:r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με κωδικό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…</w:t>
      </w:r>
      <w:r w:rsidR="006D6451">
        <w:rPr>
          <w:rFonts w:ascii="Liberation Sans Narrow" w:hAnsi="Liberation Sans Narrow" w:cs="Open Sans"/>
          <w:sz w:val="24"/>
          <w:szCs w:val="24"/>
          <w:lang w:val="el-GR"/>
        </w:rPr>
        <w:t>…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3365F7">
        <w:rPr>
          <w:rFonts w:ascii="Liberation Sans Narrow" w:hAnsi="Liberation Sans Narrow" w:cs="Open Sans"/>
          <w:sz w:val="24"/>
          <w:szCs w:val="24"/>
          <w:lang w:val="el-GR"/>
        </w:rPr>
        <w:t>….</w:t>
      </w:r>
    </w:p>
    <w:p w14:paraId="05028926" w14:textId="64DE75EA" w:rsidR="003365F7" w:rsidRPr="00247722" w:rsidRDefault="003365F7" w:rsidP="00410EA4">
      <w:pPr>
        <w:spacing w:after="840" w:line="264" w:lineRule="auto"/>
        <w:jc w:val="center"/>
        <w:rPr>
          <w:rFonts w:ascii="Liberation Sans Narrow" w:hAnsi="Liberation Sans Narrow" w:cs="Open Sans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455E6F4B" wp14:editId="4001DCF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D03CA" w14:textId="643C9949" w:rsidR="00A956EA" w:rsidRPr="00A956EA" w:rsidRDefault="00A956EA" w:rsidP="004C39F3">
      <w:pPr>
        <w:spacing w:after="480" w:line="264" w:lineRule="auto"/>
        <w:rPr>
          <w:rFonts w:ascii="Liberation Sans Narrow" w:hAnsi="Liberation Sans Narrow" w:cs="Open Sans"/>
          <w:sz w:val="24"/>
          <w:szCs w:val="24"/>
          <w:u w:val="single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u w:val="single"/>
          <w:lang w:val="el-GR"/>
        </w:rPr>
        <w:lastRenderedPageBreak/>
        <w:t>Συνημμένα υποβάλλονται σε ψηφιακό φάκελο:</w:t>
      </w:r>
    </w:p>
    <w:p w14:paraId="7E775CE2" w14:textId="77777777" w:rsidR="00A956EA" w:rsidRPr="00A956EA" w:rsidRDefault="00A956EA" w:rsidP="00A956EA">
      <w:pPr>
        <w:numPr>
          <w:ilvl w:val="0"/>
          <w:numId w:val="4"/>
        </w:numPr>
        <w:spacing w:after="120" w:line="264" w:lineRule="auto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Αναλυτικό Βιογραφικό Σημείωμα.</w:t>
      </w:r>
    </w:p>
    <w:p w14:paraId="7BED8427" w14:textId="724D2E23" w:rsidR="00A956EA" w:rsidRPr="004C39F3" w:rsidRDefault="00A956EA" w:rsidP="004C39F3">
      <w:pPr>
        <w:numPr>
          <w:ilvl w:val="0"/>
          <w:numId w:val="4"/>
        </w:numPr>
        <w:spacing w:after="48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Τα κάτωθι δικαιολογητικά (σε ψηφιακή μορφή)  που τεκμηριώνουν την ύπαρξη</w:t>
      </w:r>
      <w:r w:rsidR="00231928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προσόντων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και κοινωνικών κριτηρίων εφόσον υπάρχουν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(αριθμημένα και σε συμφωνία με τα δηλωθέντα στο αναλυτικό βιογραφικό σημείωμα):</w:t>
      </w:r>
    </w:p>
    <w:p w14:paraId="61F3C51A" w14:textId="581D7D53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left="0" w:firstLine="0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…</w:t>
      </w:r>
    </w:p>
    <w:p w14:paraId="5FDD56E0" w14:textId="7D18B2B0" w:rsidR="00A956EA" w:rsidRPr="00A956EA" w:rsidRDefault="000B0025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A956EA"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</w:p>
    <w:p w14:paraId="495AC6CF" w14:textId="7E5DC98B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A89E192" w14:textId="6F09DC05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569F66DE" w14:textId="684A95D6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C3A41C5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765BC26B" w14:textId="7E5EA407" w:rsidR="003365F7" w:rsidRPr="00A956EA" w:rsidRDefault="00A956EA" w:rsidP="004C39F3">
      <w:pPr>
        <w:tabs>
          <w:tab w:val="left" w:pos="0"/>
        </w:tabs>
        <w:spacing w:after="48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Τόπος και Ημερομηνία:……………………….…………………………………………………….……………….  Ον/</w:t>
      </w:r>
      <w:r w:rsidR="005A2305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νυ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μο Υποψήφιου: …………………………………………………………………………………………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Υπογραφή:………………………………………………………………………………………………..……………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2F12B5EA" w14:textId="7BD9A52D" w:rsidR="00247722" w:rsidRPr="00F050C9" w:rsidRDefault="00FF655A" w:rsidP="003365F7">
      <w:pPr>
        <w:spacing w:after="2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BE1FF1">
        <w:rPr>
          <w:rFonts w:ascii="Liberation Sans Narrow" w:hAnsi="Liberation Sans Narrow" w:cs="Open Sans"/>
          <w:sz w:val="24"/>
          <w:szCs w:val="24"/>
        </w:rPr>
        <w:t>To</w:t>
      </w: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ΙΝ-ΕΣΑμεΑ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ΙΝ-ΕΣΑμεΑ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</w:t>
      </w:r>
      <w:r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217A340F" w14:textId="448B90BB" w:rsidR="0097026F" w:rsidRDefault="003365F7" w:rsidP="00F050C9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393C1D31" wp14:editId="538EC4C7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26F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10836" w14:textId="77777777" w:rsidR="009837C4" w:rsidRDefault="009837C4" w:rsidP="00160462">
      <w:pPr>
        <w:spacing w:after="0" w:line="240" w:lineRule="auto"/>
      </w:pPr>
      <w:r>
        <w:separator/>
      </w:r>
    </w:p>
  </w:endnote>
  <w:endnote w:type="continuationSeparator" w:id="0">
    <w:p w14:paraId="7648C56B" w14:textId="77777777" w:rsidR="009837C4" w:rsidRDefault="009837C4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CA80EC89-776E-47C0-A3F1-96E105190CC0}"/>
    <w:embedBold r:id="rId2" w:fontKey="{5B0E917C-BAD2-49A4-B86D-EF72B42CD2A3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A9415536-9441-4D4E-8FCE-A34175A1B037}"/>
  </w:font>
  <w:font w:name="Liberation Sans Narrow">
    <w:altName w:val="Arial"/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4" w:fontKey="{FA508E8B-3842-478C-A2AB-36CA657BB8DB}"/>
    <w:embedBold r:id="rId5" w:fontKey="{1BF0FE64-7587-4B79-BBD1-E0A2B0E56DC1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5D520CA7-A9DD-4478-89BF-4E1210D65512}"/>
    <w:embedBold r:id="rId7" w:fontKey="{59EB9517-DF22-4E4A-8F6F-D7F5C3108E53}"/>
  </w:font>
  <w:font w:name="Roboto Condensed">
    <w:altName w:val="Arial"/>
    <w:charset w:val="00"/>
    <w:family w:val="auto"/>
    <w:pitch w:val="variable"/>
    <w:sig w:usb0="E0000AFF" w:usb1="5000217F" w:usb2="00000021" w:usb3="00000000" w:csb0="0000019F" w:csb1="00000000"/>
    <w:embedRegular r:id="rId8" w:fontKey="{D7B2F1D4-045F-4268-BF68-7FD8C4779DF1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3E514506-9FD3-4D92-A7BE-F40DCC034E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EE7E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F0EF3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2D3FD0D" wp14:editId="199F7F51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99FC13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3FD0D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5B99FC13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6E4049F" wp14:editId="449209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62EE2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0ABBC14F" wp14:editId="5FF399C3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F5EB22C" wp14:editId="0EE5FDC8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4B198602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8459330" wp14:editId="102C4E64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1FBB41B2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EC7FD6A" wp14:editId="29518FFE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7E1A32AA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90DDDDD" wp14:editId="640531E9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3DBE9D0B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58B48D" wp14:editId="04135733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3F3022F5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504E810" wp14:editId="584791EA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1653C379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4CB5B19F" wp14:editId="716C0503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580945A4" wp14:editId="76C180A9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>Λεωφ. Ελ. Βενιζέλου 236, 16341 Ηλιούπολη, Αττική</w:t>
      </w:r>
    </w:hyperlink>
  </w:p>
  <w:p w14:paraId="27218BE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D015491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7871DCA9" wp14:editId="432B369B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D3A74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871DCA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6D3A74F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BDAB1D8" wp14:editId="3FE5ADFF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392632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BDAB1D8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38392632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950D34B" wp14:editId="5CC6E545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E934F7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950D34B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27E934F7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55568007" wp14:editId="727A5EF6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721C63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556800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2F721C63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DFD2D" w14:textId="77777777" w:rsidR="009837C4" w:rsidRDefault="009837C4" w:rsidP="00160462">
      <w:pPr>
        <w:spacing w:after="0" w:line="240" w:lineRule="auto"/>
      </w:pPr>
      <w:r>
        <w:separator/>
      </w:r>
    </w:p>
  </w:footnote>
  <w:footnote w:type="continuationSeparator" w:id="0">
    <w:p w14:paraId="31D92ECC" w14:textId="77777777" w:rsidR="009837C4" w:rsidRDefault="009837C4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7798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53528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3317DB41" wp14:editId="35431B10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6A721578" wp14:editId="35AE8292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FF5B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3173ECE8" wp14:editId="47545E8A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B6039"/>
    <w:multiLevelType w:val="hybridMultilevel"/>
    <w:tmpl w:val="D102B0B2"/>
    <w:lvl w:ilvl="0" w:tplc="EAC0572E">
      <w:start w:val="3"/>
      <w:numFmt w:val="bullet"/>
      <w:lvlText w:val="-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C55510"/>
    <w:multiLevelType w:val="hybridMultilevel"/>
    <w:tmpl w:val="1BD8733A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4"/>
  </w:num>
  <w:num w:numId="2" w16cid:durableId="1102800844">
    <w:abstractNumId w:val="0"/>
  </w:num>
  <w:num w:numId="3" w16cid:durableId="1851748815">
    <w:abstractNumId w:val="1"/>
  </w:num>
  <w:num w:numId="4" w16cid:durableId="382365573">
    <w:abstractNumId w:val="2"/>
  </w:num>
  <w:num w:numId="5" w16cid:durableId="292055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6EA"/>
    <w:rsid w:val="000220B0"/>
    <w:rsid w:val="00063467"/>
    <w:rsid w:val="00095321"/>
    <w:rsid w:val="000B0025"/>
    <w:rsid w:val="000C4175"/>
    <w:rsid w:val="000F720D"/>
    <w:rsid w:val="00122691"/>
    <w:rsid w:val="001567EF"/>
    <w:rsid w:val="00160462"/>
    <w:rsid w:val="0016416C"/>
    <w:rsid w:val="001E58D0"/>
    <w:rsid w:val="00231928"/>
    <w:rsid w:val="0024060A"/>
    <w:rsid w:val="002441C9"/>
    <w:rsid w:val="00247722"/>
    <w:rsid w:val="00253C1A"/>
    <w:rsid w:val="002604E0"/>
    <w:rsid w:val="00282EB8"/>
    <w:rsid w:val="00300F4D"/>
    <w:rsid w:val="003115E8"/>
    <w:rsid w:val="00314849"/>
    <w:rsid w:val="00315AF6"/>
    <w:rsid w:val="003365F7"/>
    <w:rsid w:val="003372BB"/>
    <w:rsid w:val="00367BBF"/>
    <w:rsid w:val="003C5D55"/>
    <w:rsid w:val="003C6B62"/>
    <w:rsid w:val="003E24FE"/>
    <w:rsid w:val="00410EA4"/>
    <w:rsid w:val="0044432E"/>
    <w:rsid w:val="00447CF0"/>
    <w:rsid w:val="004B50FC"/>
    <w:rsid w:val="004C27B1"/>
    <w:rsid w:val="004C39F3"/>
    <w:rsid w:val="004F4841"/>
    <w:rsid w:val="00504887"/>
    <w:rsid w:val="0051558E"/>
    <w:rsid w:val="005A2305"/>
    <w:rsid w:val="005B385A"/>
    <w:rsid w:val="005B5CE2"/>
    <w:rsid w:val="005D05A4"/>
    <w:rsid w:val="005D57BC"/>
    <w:rsid w:val="005E1F6A"/>
    <w:rsid w:val="00602B73"/>
    <w:rsid w:val="00672FD6"/>
    <w:rsid w:val="006D6451"/>
    <w:rsid w:val="006E5297"/>
    <w:rsid w:val="006E5DC8"/>
    <w:rsid w:val="00717E7D"/>
    <w:rsid w:val="007225BD"/>
    <w:rsid w:val="007252A0"/>
    <w:rsid w:val="00750162"/>
    <w:rsid w:val="00761E97"/>
    <w:rsid w:val="0076316B"/>
    <w:rsid w:val="00766E9E"/>
    <w:rsid w:val="007962C6"/>
    <w:rsid w:val="007C2B98"/>
    <w:rsid w:val="007C4D8A"/>
    <w:rsid w:val="007D342A"/>
    <w:rsid w:val="007E1ED6"/>
    <w:rsid w:val="007F210E"/>
    <w:rsid w:val="008508B6"/>
    <w:rsid w:val="00884405"/>
    <w:rsid w:val="00890BA8"/>
    <w:rsid w:val="008B147B"/>
    <w:rsid w:val="00903894"/>
    <w:rsid w:val="00943265"/>
    <w:rsid w:val="0097026F"/>
    <w:rsid w:val="009837C4"/>
    <w:rsid w:val="009B6919"/>
    <w:rsid w:val="009D4B36"/>
    <w:rsid w:val="009E7E79"/>
    <w:rsid w:val="00A02BD2"/>
    <w:rsid w:val="00A64DB2"/>
    <w:rsid w:val="00A7350E"/>
    <w:rsid w:val="00A74982"/>
    <w:rsid w:val="00A956EA"/>
    <w:rsid w:val="00B00EB2"/>
    <w:rsid w:val="00B12D87"/>
    <w:rsid w:val="00B636AB"/>
    <w:rsid w:val="00B9263B"/>
    <w:rsid w:val="00B94579"/>
    <w:rsid w:val="00BB7EA9"/>
    <w:rsid w:val="00BC1132"/>
    <w:rsid w:val="00BD1FEA"/>
    <w:rsid w:val="00BE09F1"/>
    <w:rsid w:val="00BE4E7C"/>
    <w:rsid w:val="00C16508"/>
    <w:rsid w:val="00C36B2D"/>
    <w:rsid w:val="00C65D1D"/>
    <w:rsid w:val="00C83F2D"/>
    <w:rsid w:val="00CA3430"/>
    <w:rsid w:val="00CB4671"/>
    <w:rsid w:val="00D10552"/>
    <w:rsid w:val="00D57507"/>
    <w:rsid w:val="00D758CE"/>
    <w:rsid w:val="00D858C1"/>
    <w:rsid w:val="00D92E2F"/>
    <w:rsid w:val="00D94787"/>
    <w:rsid w:val="00D9688F"/>
    <w:rsid w:val="00DA49C9"/>
    <w:rsid w:val="00DE7535"/>
    <w:rsid w:val="00E25409"/>
    <w:rsid w:val="00E665F8"/>
    <w:rsid w:val="00E846A7"/>
    <w:rsid w:val="00EA4738"/>
    <w:rsid w:val="00EB7772"/>
    <w:rsid w:val="00EC4ABC"/>
    <w:rsid w:val="00EE6385"/>
    <w:rsid w:val="00F050C9"/>
    <w:rsid w:val="00F05DF6"/>
    <w:rsid w:val="00F75C3B"/>
    <w:rsid w:val="00FE778C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9C46B"/>
  <w15:chartTrackingRefBased/>
  <w15:docId w15:val="{A90D9F4A-97C1-48F6-9CF4-79C394D9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ownloads\Epistoloxarto_Empty-template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Epistoloxarto_Empty-template-2022-09-03.dotx</Template>
  <TotalTime>148</TotalTime>
  <Pages>2</Pages>
  <Words>408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news</dc:creator>
  <cp:keywords/>
  <dc:description/>
  <cp:lastModifiedBy>laptopuser</cp:lastModifiedBy>
  <cp:revision>24</cp:revision>
  <cp:lastPrinted>2022-09-13T08:46:00Z</cp:lastPrinted>
  <dcterms:created xsi:type="dcterms:W3CDTF">2022-11-04T08:39:00Z</dcterms:created>
  <dcterms:modified xsi:type="dcterms:W3CDTF">2023-11-02T13:34:00Z</dcterms:modified>
</cp:coreProperties>
</file>