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557EC" w14:textId="34D73D64" w:rsidR="000C7591" w:rsidRPr="000C7591" w:rsidRDefault="000C7591" w:rsidP="000C7591">
      <w:pPr>
        <w:pStyle w:val="a7"/>
        <w:tabs>
          <w:tab w:val="left" w:pos="8190"/>
        </w:tabs>
        <w:jc w:val="right"/>
        <w:rPr>
          <w:lang w:val="el-GR"/>
        </w:rPr>
        <w:sectPr w:rsidR="000C7591" w:rsidRPr="000C7591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7259945D" wp14:editId="36DF618D">
            <wp:extent cx="1476217" cy="838760"/>
            <wp:effectExtent l="0" t="0" r="0" b="0"/>
            <wp:docPr id="2050128712" name="Εικόνα 12" descr="Λογότυπο Οργανισμός Λιμένος Πειραιώς Α.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28712" name="Εικόνα 12" descr="Λογότυπο Οργανισμός Λιμένος Πειραιώς Α.Ε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17" cy="8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D37A" w14:textId="5B7C473E" w:rsidR="00032357" w:rsidRPr="00032357" w:rsidRDefault="00032357" w:rsidP="00032357">
      <w:pPr>
        <w:spacing w:before="100" w:beforeAutospacing="1"/>
        <w:ind w:left="1440" w:firstLine="720"/>
        <w:jc w:val="right"/>
        <w:rPr>
          <w:rFonts w:ascii="Liberation Sans Narrow" w:eastAsia="Aptos" w:hAnsi="Liberation Sans Narrow" w:cs="Open Sans"/>
          <w:b/>
          <w:bCs/>
          <w:sz w:val="24"/>
          <w:szCs w:val="24"/>
        </w:rPr>
      </w:pPr>
      <w:r w:rsidRPr="00032357">
        <w:rPr>
          <w:rFonts w:ascii="Liberation Sans Narrow" w:eastAsia="Aptos" w:hAnsi="Liberation Sans Narrow" w:cs="Open Sans"/>
          <w:b/>
          <w:bCs/>
          <w:sz w:val="24"/>
          <w:szCs w:val="24"/>
        </w:rPr>
        <w:t>Αθήνα: 16.09.2025</w:t>
      </w:r>
    </w:p>
    <w:p w14:paraId="5FFAD419" w14:textId="553F911D" w:rsidR="00032357" w:rsidRPr="008E5CD4" w:rsidRDefault="00032357" w:rsidP="00032357">
      <w:pPr>
        <w:ind w:left="5840" w:right="-1361" w:firstLine="454"/>
        <w:jc w:val="center"/>
        <w:rPr>
          <w:rFonts w:ascii="Liberation Sans Narrow" w:eastAsia="Aptos" w:hAnsi="Liberation Sans Narrow" w:cs="Open Sans"/>
          <w:b/>
          <w:bCs/>
          <w:sz w:val="24"/>
          <w:szCs w:val="24"/>
        </w:rPr>
      </w:pPr>
      <w:r w:rsidRPr="00032357">
        <w:rPr>
          <w:rFonts w:ascii="Liberation Sans Narrow" w:eastAsia="Aptos" w:hAnsi="Liberation Sans Narrow" w:cs="Open Sans"/>
          <w:b/>
          <w:bCs/>
          <w:sz w:val="24"/>
          <w:szCs w:val="24"/>
        </w:rPr>
        <w:t xml:space="preserve">Αρ. Πρωτ.: </w:t>
      </w:r>
      <w:r w:rsidR="008E5CD4" w:rsidRPr="008E5CD4">
        <w:rPr>
          <w:rFonts w:ascii="Liberation Sans Narrow" w:eastAsia="Aptos" w:hAnsi="Liberation Sans Narrow" w:cs="Open Sans"/>
          <w:b/>
          <w:bCs/>
          <w:sz w:val="24"/>
          <w:szCs w:val="24"/>
        </w:rPr>
        <w:t>915</w:t>
      </w:r>
    </w:p>
    <w:p w14:paraId="22BEC2B2" w14:textId="0CE80D80" w:rsidR="00BE0020" w:rsidRDefault="00BE0020" w:rsidP="00BE0020">
      <w:pPr>
        <w:spacing w:before="400" w:after="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>
        <w:rPr>
          <w:rFonts w:ascii="Liberation Sans Narrow" w:hAnsi="Liberation Sans Narrow" w:cs="Calibri-Bold"/>
          <w:b/>
          <w:bCs/>
          <w:sz w:val="32"/>
          <w:szCs w:val="32"/>
        </w:rPr>
        <w:t>ΔΕΛΤΙΟ ΤΥΠΟΥ</w:t>
      </w:r>
    </w:p>
    <w:p w14:paraId="031F1C9C" w14:textId="216109B9" w:rsidR="00BE0020" w:rsidRPr="00FB1B94" w:rsidRDefault="00BE0020" w:rsidP="00BE0020">
      <w:pPr>
        <w:spacing w:before="400" w:after="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 w:rsidRPr="00FB1B94">
        <w:rPr>
          <w:rFonts w:ascii="Liberation Sans Narrow" w:hAnsi="Liberation Sans Narrow" w:cs="Calibri-Bold"/>
          <w:b/>
          <w:bCs/>
          <w:sz w:val="32"/>
          <w:szCs w:val="32"/>
        </w:rPr>
        <w:t>Πρόγραμμα Εκπαίδευσης</w:t>
      </w:r>
    </w:p>
    <w:p w14:paraId="5B993A3A" w14:textId="48767912" w:rsidR="00BE0020" w:rsidRPr="00FB1B94" w:rsidRDefault="00BE0020" w:rsidP="00BE0020">
      <w:pPr>
        <w:spacing w:before="40" w:after="24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 w:rsidRPr="00FB1B94">
        <w:rPr>
          <w:rFonts w:ascii="Liberation Sans Narrow" w:hAnsi="Liberation Sans Narrow" w:cs="Calibri-Bold"/>
          <w:b/>
          <w:bCs/>
          <w:sz w:val="32"/>
          <w:szCs w:val="32"/>
        </w:rPr>
        <w:t>«</w:t>
      </w:r>
      <w:r w:rsidRPr="00FB1B94">
        <w:rPr>
          <w:rFonts w:ascii="Liberation Sans Narrow" w:hAnsi="Liberation Sans Narrow"/>
          <w:b/>
          <w:bCs/>
          <w:sz w:val="32"/>
          <w:szCs w:val="32"/>
        </w:rPr>
        <w:t>Ε</w:t>
      </w:r>
      <w:r w:rsidR="00EE27B9">
        <w:rPr>
          <w:rFonts w:ascii="Liberation Sans Narrow" w:hAnsi="Liberation Sans Narrow"/>
          <w:b/>
          <w:bCs/>
          <w:sz w:val="32"/>
          <w:szCs w:val="32"/>
        </w:rPr>
        <w:t>ξυπηρέτηση –</w:t>
      </w:r>
      <w:r w:rsidR="00334236">
        <w:rPr>
          <w:rFonts w:ascii="Liberation Sans Narrow" w:hAnsi="Liberation Sans Narrow"/>
          <w:b/>
          <w:bCs/>
          <w:sz w:val="32"/>
          <w:szCs w:val="32"/>
        </w:rPr>
        <w:t xml:space="preserve"> </w:t>
      </w:r>
      <w:r w:rsidR="00190032">
        <w:rPr>
          <w:rFonts w:ascii="Liberation Sans Narrow" w:hAnsi="Liberation Sans Narrow"/>
          <w:b/>
          <w:bCs/>
          <w:sz w:val="32"/>
          <w:szCs w:val="32"/>
        </w:rPr>
        <w:t xml:space="preserve">Παροχή Συνδρομής σε Επιβάτες </w:t>
      </w:r>
      <w:r w:rsidR="00EE27B9">
        <w:rPr>
          <w:rFonts w:ascii="Liberation Sans Narrow" w:hAnsi="Liberation Sans Narrow"/>
          <w:b/>
          <w:bCs/>
          <w:sz w:val="32"/>
          <w:szCs w:val="32"/>
        </w:rPr>
        <w:t xml:space="preserve">με </w:t>
      </w:r>
      <w:r w:rsidRPr="00FB1B94">
        <w:rPr>
          <w:rFonts w:ascii="Liberation Sans Narrow" w:hAnsi="Liberation Sans Narrow"/>
          <w:b/>
          <w:bCs/>
          <w:sz w:val="32"/>
          <w:szCs w:val="32"/>
        </w:rPr>
        <w:t>Αναπηρία</w:t>
      </w:r>
      <w:r w:rsidR="00EE27B9">
        <w:rPr>
          <w:rFonts w:ascii="Liberation Sans Narrow" w:hAnsi="Liberation Sans Narrow"/>
          <w:b/>
          <w:bCs/>
          <w:sz w:val="32"/>
          <w:szCs w:val="32"/>
        </w:rPr>
        <w:t xml:space="preserve">, </w:t>
      </w:r>
      <w:r w:rsidRPr="00FB1B94">
        <w:rPr>
          <w:rFonts w:ascii="Liberation Sans Narrow" w:hAnsi="Liberation Sans Narrow"/>
          <w:b/>
          <w:bCs/>
          <w:sz w:val="32"/>
          <w:szCs w:val="32"/>
        </w:rPr>
        <w:t>Χρόνιες Παθήσεις</w:t>
      </w:r>
      <w:r w:rsidR="00334236">
        <w:rPr>
          <w:rFonts w:ascii="Liberation Sans Narrow" w:hAnsi="Liberation Sans Narrow"/>
          <w:b/>
          <w:bCs/>
          <w:sz w:val="32"/>
          <w:szCs w:val="32"/>
        </w:rPr>
        <w:t xml:space="preserve"> </w:t>
      </w:r>
      <w:r w:rsidR="00EE27B9">
        <w:rPr>
          <w:rFonts w:ascii="Liberation Sans Narrow" w:hAnsi="Liberation Sans Narrow"/>
          <w:b/>
          <w:bCs/>
          <w:sz w:val="32"/>
          <w:szCs w:val="32"/>
        </w:rPr>
        <w:t>&amp; Μειωμένη Κινητικότητα</w:t>
      </w:r>
      <w:r w:rsidRPr="00FB1B94">
        <w:rPr>
          <w:rFonts w:ascii="Liberation Sans Narrow" w:hAnsi="Liberation Sans Narrow" w:cs="Calibri-Bold"/>
          <w:b/>
          <w:bCs/>
          <w:sz w:val="32"/>
          <w:szCs w:val="32"/>
        </w:rPr>
        <w:t>»</w:t>
      </w:r>
    </w:p>
    <w:p w14:paraId="68038780" w14:textId="06E03C86" w:rsidR="008C46F9" w:rsidRDefault="00BE0020" w:rsidP="008C46F9">
      <w:pPr>
        <w:spacing w:after="240" w:line="288" w:lineRule="auto"/>
        <w:jc w:val="both"/>
        <w:rPr>
          <w:rFonts w:ascii="Liberation Sans Narrow" w:hAnsi="Liberation Sans Narrow" w:cs="Calibri-Bold"/>
          <w:sz w:val="24"/>
          <w:szCs w:val="24"/>
        </w:rPr>
      </w:pPr>
      <w:r w:rsidRPr="00BB56BD">
        <w:rPr>
          <w:rFonts w:ascii="Liberation Sans Narrow" w:hAnsi="Liberation Sans Narrow" w:cs="Calibri-Bold"/>
          <w:b/>
          <w:bCs/>
          <w:sz w:val="24"/>
          <w:szCs w:val="24"/>
        </w:rPr>
        <w:t xml:space="preserve">Το </w:t>
      </w:r>
      <w:hyperlink r:id="rId15" w:history="1">
        <w:r w:rsidRPr="00762DBB">
          <w:rPr>
            <w:rStyle w:val="-"/>
            <w:rFonts w:ascii="Liberation Sans Narrow" w:hAnsi="Liberation Sans Narrow" w:cs="Calibri-Bold"/>
            <w:b/>
            <w:bCs/>
            <w:color w:val="297889"/>
            <w:sz w:val="24"/>
            <w:szCs w:val="24"/>
            <w:u w:val="none"/>
          </w:rPr>
          <w:t>Ινστιτούτο της Εθνικής Συνομοσπονδίας Ατόμων με Αναπηρία &amp; Χρόνιες Παθήσεις «ΙΝ-ΕΣΑμεΑ»</w:t>
        </w:r>
      </w:hyperlink>
      <w:r w:rsidRPr="00D41211">
        <w:rPr>
          <w:rFonts w:ascii="Liberation Sans Narrow" w:hAnsi="Liberation Sans Narrow" w:cs="Calibri-Bold"/>
          <w:sz w:val="24"/>
          <w:szCs w:val="24"/>
        </w:rPr>
        <w:t xml:space="preserve"> </w:t>
      </w:r>
      <w:r>
        <w:rPr>
          <w:rFonts w:ascii="Liberation Sans Narrow" w:hAnsi="Liberation Sans Narrow" w:cs="Calibri-Bold"/>
          <w:sz w:val="24"/>
          <w:szCs w:val="24"/>
        </w:rPr>
        <w:t>συνεργάζεται με το</w:t>
      </w:r>
      <w:r w:rsidR="00731E9B">
        <w:rPr>
          <w:rFonts w:ascii="Liberation Sans Narrow" w:hAnsi="Liberation Sans Narrow" w:cs="Calibri-Bold"/>
          <w:sz w:val="24"/>
          <w:szCs w:val="24"/>
        </w:rPr>
        <w:t>ν Οργανισμό Λιμέν</w:t>
      </w:r>
      <w:r w:rsidR="0097379A">
        <w:rPr>
          <w:rFonts w:ascii="Liberation Sans Narrow" w:hAnsi="Liberation Sans Narrow" w:cs="Calibri-Bold"/>
          <w:sz w:val="24"/>
          <w:szCs w:val="24"/>
        </w:rPr>
        <w:t>ος</w:t>
      </w:r>
      <w:r w:rsidR="00731E9B">
        <w:rPr>
          <w:rFonts w:ascii="Liberation Sans Narrow" w:hAnsi="Liberation Sans Narrow" w:cs="Calibri-Bold"/>
          <w:sz w:val="24"/>
          <w:szCs w:val="24"/>
        </w:rPr>
        <w:t xml:space="preserve"> Πειραι</w:t>
      </w:r>
      <w:r w:rsidR="0097379A">
        <w:rPr>
          <w:rFonts w:ascii="Liberation Sans Narrow" w:hAnsi="Liberation Sans Narrow" w:cs="Calibri-Bold"/>
          <w:sz w:val="24"/>
          <w:szCs w:val="24"/>
        </w:rPr>
        <w:t>ώς</w:t>
      </w:r>
      <w:r w:rsidR="008701B3">
        <w:rPr>
          <w:rFonts w:ascii="Liberation Sans Narrow" w:hAnsi="Liberation Sans Narrow" w:cs="Calibri-Bold"/>
          <w:sz w:val="24"/>
          <w:szCs w:val="24"/>
        </w:rPr>
        <w:t xml:space="preserve"> (Ο</w:t>
      </w:r>
      <w:r w:rsidR="00220738">
        <w:rPr>
          <w:rFonts w:ascii="Liberation Sans Narrow" w:hAnsi="Liberation Sans Narrow" w:cs="Calibri-Bold"/>
          <w:sz w:val="24"/>
          <w:szCs w:val="24"/>
        </w:rPr>
        <w:t>ΛΠ</w:t>
      </w:r>
      <w:r w:rsidR="008701B3">
        <w:rPr>
          <w:rFonts w:ascii="Liberation Sans Narrow" w:hAnsi="Liberation Sans Narrow" w:cs="Calibri-Bold"/>
          <w:sz w:val="24"/>
          <w:szCs w:val="24"/>
        </w:rPr>
        <w:t xml:space="preserve"> Α.Ε.)</w:t>
      </w:r>
      <w:r w:rsidR="00373946" w:rsidRPr="00373946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043DF7">
        <w:rPr>
          <w:rFonts w:ascii="Liberation Sans Narrow" w:hAnsi="Liberation Sans Narrow" w:cs="Calibri-Bold"/>
          <w:sz w:val="24"/>
          <w:szCs w:val="24"/>
        </w:rPr>
        <w:t xml:space="preserve">- ο οποίος </w:t>
      </w:r>
      <w:r w:rsidR="00AB3516">
        <w:rPr>
          <w:rFonts w:ascii="Liberation Sans Narrow" w:hAnsi="Liberation Sans Narrow" w:cs="Calibri-Bold"/>
          <w:sz w:val="24"/>
          <w:szCs w:val="24"/>
        </w:rPr>
        <w:t>δραστηριοποιείται στον ελλαδικό χώρο παρέχοντας</w:t>
      </w:r>
      <w:r w:rsidR="008A49F3">
        <w:rPr>
          <w:rFonts w:ascii="Liberation Sans Narrow" w:hAnsi="Liberation Sans Narrow" w:cs="Calibri-Bold"/>
          <w:sz w:val="24"/>
          <w:szCs w:val="24"/>
        </w:rPr>
        <w:t xml:space="preserve"> διαχρονικά</w:t>
      </w:r>
      <w:r w:rsidR="00AB3516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043DF7">
        <w:rPr>
          <w:rFonts w:ascii="Liberation Sans Narrow" w:hAnsi="Liberation Sans Narrow" w:cs="Calibri-Bold"/>
          <w:sz w:val="24"/>
          <w:szCs w:val="24"/>
        </w:rPr>
        <w:t>λιμενικές υπηρεσίες</w:t>
      </w:r>
      <w:r w:rsidR="008A49F3" w:rsidRPr="008A49F3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8A49F3">
        <w:rPr>
          <w:rFonts w:ascii="Liberation Sans Narrow" w:hAnsi="Liberation Sans Narrow" w:cs="Calibri-Bold"/>
          <w:sz w:val="24"/>
          <w:szCs w:val="24"/>
        </w:rPr>
        <w:t>υψηλ</w:t>
      </w:r>
      <w:r w:rsidR="002A23EC">
        <w:rPr>
          <w:rFonts w:ascii="Liberation Sans Narrow" w:hAnsi="Liberation Sans Narrow" w:cs="Calibri-Bold"/>
          <w:sz w:val="24"/>
          <w:szCs w:val="24"/>
        </w:rPr>
        <w:t>ής ποιότητας</w:t>
      </w:r>
      <w:r w:rsidR="007C1C55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043DF7">
        <w:rPr>
          <w:rFonts w:ascii="Liberation Sans Narrow" w:hAnsi="Liberation Sans Narrow" w:cs="Calibri-Bold"/>
          <w:sz w:val="24"/>
          <w:szCs w:val="24"/>
        </w:rPr>
        <w:t xml:space="preserve">- </w:t>
      </w:r>
      <w:r w:rsidRPr="00D41211">
        <w:rPr>
          <w:rFonts w:ascii="Liberation Sans Narrow" w:hAnsi="Liberation Sans Narrow" w:cs="Calibri-Bold"/>
          <w:sz w:val="24"/>
          <w:szCs w:val="24"/>
        </w:rPr>
        <w:t>για τη</w:t>
      </w:r>
      <w:r w:rsidR="00EE27B9">
        <w:rPr>
          <w:rFonts w:ascii="Liberation Sans Narrow" w:hAnsi="Liberation Sans Narrow" w:cs="Calibri-Bold"/>
          <w:sz w:val="24"/>
          <w:szCs w:val="24"/>
        </w:rPr>
        <w:t xml:space="preserve">ν εκπαίδευση </w:t>
      </w:r>
      <w:r>
        <w:rPr>
          <w:rFonts w:ascii="Liberation Sans Narrow" w:hAnsi="Liberation Sans Narrow" w:cs="Calibri-Bold"/>
          <w:sz w:val="24"/>
          <w:szCs w:val="24"/>
        </w:rPr>
        <w:t xml:space="preserve">του </w:t>
      </w:r>
      <w:r w:rsidR="00EB06D0">
        <w:rPr>
          <w:rFonts w:ascii="Liberation Sans Narrow" w:hAnsi="Liberation Sans Narrow" w:cs="Calibri-Bold"/>
          <w:sz w:val="24"/>
          <w:szCs w:val="24"/>
        </w:rPr>
        <w:t>α</w:t>
      </w:r>
      <w:r w:rsidR="00107A64">
        <w:rPr>
          <w:rFonts w:ascii="Liberation Sans Narrow" w:hAnsi="Liberation Sans Narrow" w:cs="Calibri-Bold"/>
          <w:sz w:val="24"/>
          <w:szCs w:val="24"/>
        </w:rPr>
        <w:t xml:space="preserve">νθρώπινου </w:t>
      </w:r>
      <w:r w:rsidR="00EB06D0">
        <w:rPr>
          <w:rFonts w:ascii="Liberation Sans Narrow" w:hAnsi="Liberation Sans Narrow" w:cs="Calibri-Bold"/>
          <w:sz w:val="24"/>
          <w:szCs w:val="24"/>
        </w:rPr>
        <w:t>δ</w:t>
      </w:r>
      <w:r w:rsidR="00107A64">
        <w:rPr>
          <w:rFonts w:ascii="Liberation Sans Narrow" w:hAnsi="Liberation Sans Narrow" w:cs="Calibri-Bold"/>
          <w:sz w:val="24"/>
          <w:szCs w:val="24"/>
        </w:rPr>
        <w:t>υναμικού</w:t>
      </w:r>
      <w:r w:rsidR="004F0DCB">
        <w:rPr>
          <w:rFonts w:ascii="Liberation Sans Narrow" w:hAnsi="Liberation Sans Narrow" w:cs="Calibri-Bold"/>
          <w:sz w:val="24"/>
          <w:szCs w:val="24"/>
        </w:rPr>
        <w:t xml:space="preserve"> τ</w:t>
      </w:r>
      <w:r w:rsidR="002D7B5A">
        <w:rPr>
          <w:rFonts w:ascii="Liberation Sans Narrow" w:hAnsi="Liberation Sans Narrow" w:cs="Calibri-Bold"/>
          <w:sz w:val="24"/>
          <w:szCs w:val="24"/>
        </w:rPr>
        <w:t xml:space="preserve">ου </w:t>
      </w:r>
      <w:r w:rsidR="00EE27B9">
        <w:rPr>
          <w:rFonts w:ascii="Liberation Sans Narrow" w:hAnsi="Liberation Sans Narrow" w:cs="Calibri-Bold"/>
          <w:sz w:val="24"/>
          <w:szCs w:val="24"/>
        </w:rPr>
        <w:t xml:space="preserve">σε </w:t>
      </w:r>
      <w:r w:rsidR="007C1C55">
        <w:rPr>
          <w:rFonts w:ascii="Liberation Sans Narrow" w:hAnsi="Liberation Sans Narrow" w:cs="Calibri-Bold"/>
          <w:sz w:val="24"/>
          <w:szCs w:val="24"/>
        </w:rPr>
        <w:t xml:space="preserve">θέματα που αφορούν </w:t>
      </w:r>
      <w:r w:rsidR="00642990">
        <w:rPr>
          <w:rFonts w:ascii="Liberation Sans Narrow" w:hAnsi="Liberation Sans Narrow" w:cs="Calibri-Bold"/>
          <w:sz w:val="24"/>
          <w:szCs w:val="24"/>
        </w:rPr>
        <w:t xml:space="preserve">την </w:t>
      </w:r>
      <w:r w:rsidR="004D5592" w:rsidRPr="004D5592">
        <w:rPr>
          <w:rFonts w:ascii="Liberation Sans Narrow" w:hAnsi="Liberation Sans Narrow" w:cs="Calibri-Bold"/>
          <w:sz w:val="24"/>
          <w:szCs w:val="24"/>
        </w:rPr>
        <w:t xml:space="preserve">προάσπιση των δικαιωμάτων </w:t>
      </w:r>
      <w:r w:rsidR="00642990">
        <w:rPr>
          <w:rFonts w:ascii="Liberation Sans Narrow" w:hAnsi="Liberation Sans Narrow" w:cs="Calibri-Bold"/>
          <w:sz w:val="24"/>
          <w:szCs w:val="24"/>
        </w:rPr>
        <w:t>των επιβατών</w:t>
      </w:r>
      <w:r w:rsidR="00642990" w:rsidRPr="004D5592">
        <w:rPr>
          <w:rFonts w:ascii="Liberation Sans Narrow" w:hAnsi="Liberation Sans Narrow" w:cs="Calibri-Bold"/>
          <w:sz w:val="24"/>
          <w:szCs w:val="24"/>
        </w:rPr>
        <w:t xml:space="preserve"> με αναπηρία, χρόνιες παθήσεις</w:t>
      </w:r>
      <w:r w:rsidR="00BA64F4" w:rsidRPr="00BA64F4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BA64F4">
        <w:rPr>
          <w:rFonts w:ascii="Liberation Sans Narrow" w:hAnsi="Liberation Sans Narrow" w:cs="Calibri-Bold"/>
          <w:sz w:val="24"/>
          <w:szCs w:val="24"/>
        </w:rPr>
        <w:t xml:space="preserve">και </w:t>
      </w:r>
      <w:r w:rsidR="00642990" w:rsidRPr="004D5592">
        <w:rPr>
          <w:rFonts w:ascii="Liberation Sans Narrow" w:hAnsi="Liberation Sans Narrow" w:cs="Calibri-Bold"/>
          <w:sz w:val="24"/>
          <w:szCs w:val="24"/>
        </w:rPr>
        <w:t>μειωμένη κινητικότητα</w:t>
      </w:r>
      <w:r w:rsidR="008A49F3">
        <w:rPr>
          <w:rFonts w:ascii="Liberation Sans Narrow" w:hAnsi="Liberation Sans Narrow" w:cs="Calibri-Bold"/>
          <w:sz w:val="24"/>
          <w:szCs w:val="24"/>
        </w:rPr>
        <w:t>,</w:t>
      </w:r>
      <w:r w:rsidR="004D5592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642990">
        <w:rPr>
          <w:rFonts w:ascii="Liberation Sans Narrow" w:hAnsi="Liberation Sans Narrow" w:cs="Calibri-Bold"/>
          <w:sz w:val="24"/>
          <w:szCs w:val="24"/>
        </w:rPr>
        <w:t>στο πλαίσιο</w:t>
      </w:r>
      <w:r w:rsidR="004D5592" w:rsidRPr="004D5592">
        <w:rPr>
          <w:rFonts w:ascii="Liberation Sans Narrow" w:hAnsi="Liberation Sans Narrow" w:cs="Calibri-Bold"/>
          <w:sz w:val="24"/>
          <w:szCs w:val="24"/>
        </w:rPr>
        <w:t xml:space="preserve"> εφαρμογής των απαιτήσεων της Σύμβασης των Ηνωμένων Εθνών αναφορικά με τα Δικαιώματα των Ατόμων με Αναπηρίες</w:t>
      </w:r>
      <w:r w:rsidR="004D5592">
        <w:rPr>
          <w:rFonts w:ascii="Liberation Sans Narrow" w:hAnsi="Liberation Sans Narrow" w:cs="Calibri-Bold"/>
          <w:sz w:val="24"/>
          <w:szCs w:val="24"/>
        </w:rPr>
        <w:t>.</w:t>
      </w:r>
    </w:p>
    <w:p w14:paraId="160BA5B2" w14:textId="483DFE78" w:rsidR="00B36C22" w:rsidRPr="00373946" w:rsidRDefault="00F85931" w:rsidP="009A5A9E">
      <w:pPr>
        <w:spacing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bookmarkStart w:id="0" w:name="_Hlk192230922"/>
      <w:bookmarkStart w:id="1" w:name="_Hlk192231597"/>
      <w:r>
        <w:rPr>
          <w:rFonts w:ascii="Liberation Sans Narrow" w:hAnsi="Liberation Sans Narrow"/>
          <w:b/>
          <w:bCs/>
          <w:sz w:val="24"/>
          <w:szCs w:val="24"/>
        </w:rPr>
        <w:t xml:space="preserve">Αντικείμενο της συνεργασίας </w:t>
      </w:r>
      <w:r w:rsidR="006E4118" w:rsidRPr="006E4118">
        <w:rPr>
          <w:rFonts w:ascii="Liberation Sans Narrow" w:hAnsi="Liberation Sans Narrow"/>
          <w:sz w:val="24"/>
          <w:szCs w:val="24"/>
        </w:rPr>
        <w:t xml:space="preserve">είναι </w:t>
      </w:r>
      <w:r w:rsidRPr="006E4118">
        <w:rPr>
          <w:rFonts w:ascii="Liberation Sans Narrow" w:hAnsi="Liberation Sans Narrow"/>
          <w:sz w:val="24"/>
          <w:szCs w:val="24"/>
        </w:rPr>
        <w:t>η</w:t>
      </w:r>
      <w:r w:rsidRPr="00F85931">
        <w:rPr>
          <w:rFonts w:ascii="Liberation Sans Narrow" w:hAnsi="Liberation Sans Narrow"/>
          <w:sz w:val="24"/>
          <w:szCs w:val="24"/>
        </w:rPr>
        <w:t xml:space="preserve"> υλοποίηση εκπαιδευτικού προγράμματος</w:t>
      </w:r>
      <w:r>
        <w:rPr>
          <w:rFonts w:ascii="Liberation Sans Narrow" w:hAnsi="Liberation Sans Narrow"/>
          <w:sz w:val="24"/>
          <w:szCs w:val="24"/>
        </w:rPr>
        <w:t xml:space="preserve"> </w:t>
      </w:r>
      <w:r w:rsidR="00BE0020" w:rsidRPr="00EB7762">
        <w:rPr>
          <w:rFonts w:ascii="Liberation Sans Narrow" w:hAnsi="Liberation Sans Narrow"/>
          <w:sz w:val="24"/>
          <w:szCs w:val="24"/>
        </w:rPr>
        <w:t>με τίτλο</w:t>
      </w:r>
      <w:r w:rsidR="00BE0020" w:rsidRPr="00EE27B9">
        <w:rPr>
          <w:rFonts w:ascii="Liberation Sans Narrow" w:hAnsi="Liberation Sans Narrow"/>
          <w:sz w:val="24"/>
          <w:szCs w:val="24"/>
        </w:rPr>
        <w:t xml:space="preserve"> </w:t>
      </w:r>
      <w:r w:rsidR="00BE0020" w:rsidRPr="00EE27B9">
        <w:rPr>
          <w:rFonts w:ascii="Liberation Sans Narrow" w:hAnsi="Liberation Sans Narrow"/>
          <w:b/>
          <w:bCs/>
          <w:sz w:val="24"/>
          <w:szCs w:val="24"/>
        </w:rPr>
        <w:t>«</w:t>
      </w:r>
      <w:r w:rsidR="00EE27B9" w:rsidRPr="00EE27B9">
        <w:rPr>
          <w:rFonts w:ascii="Liberation Sans Narrow" w:hAnsi="Liberation Sans Narrow"/>
          <w:b/>
          <w:bCs/>
          <w:sz w:val="24"/>
          <w:szCs w:val="24"/>
        </w:rPr>
        <w:t xml:space="preserve">Εξυπηρέτηση – </w:t>
      </w:r>
      <w:r w:rsidR="00564EF9">
        <w:rPr>
          <w:rFonts w:ascii="Liberation Sans Narrow" w:hAnsi="Liberation Sans Narrow"/>
          <w:b/>
          <w:bCs/>
          <w:sz w:val="24"/>
          <w:szCs w:val="24"/>
        </w:rPr>
        <w:t xml:space="preserve">Παροχή Συνδρομής σε Επιβάτες </w:t>
      </w:r>
      <w:r w:rsidR="00EE27B9" w:rsidRPr="00EE27B9">
        <w:rPr>
          <w:rFonts w:ascii="Liberation Sans Narrow" w:hAnsi="Liberation Sans Narrow"/>
          <w:b/>
          <w:bCs/>
          <w:sz w:val="24"/>
          <w:szCs w:val="24"/>
        </w:rPr>
        <w:t>με</w:t>
      </w:r>
      <w:r w:rsidR="00564EF9">
        <w:rPr>
          <w:rFonts w:ascii="Liberation Sans Narrow" w:hAnsi="Liberation Sans Narrow"/>
          <w:b/>
          <w:bCs/>
          <w:sz w:val="24"/>
          <w:szCs w:val="24"/>
        </w:rPr>
        <w:t xml:space="preserve"> </w:t>
      </w:r>
      <w:r w:rsidR="00EE27B9" w:rsidRPr="00EE27B9">
        <w:rPr>
          <w:rFonts w:ascii="Liberation Sans Narrow" w:hAnsi="Liberation Sans Narrow"/>
          <w:b/>
          <w:bCs/>
          <w:sz w:val="24"/>
          <w:szCs w:val="24"/>
        </w:rPr>
        <w:t>Αναπηρία</w:t>
      </w:r>
      <w:r w:rsidR="00C53A96">
        <w:rPr>
          <w:rFonts w:ascii="Liberation Sans Narrow" w:hAnsi="Liberation Sans Narrow"/>
          <w:b/>
          <w:bCs/>
          <w:sz w:val="24"/>
          <w:szCs w:val="24"/>
        </w:rPr>
        <w:t xml:space="preserve">, </w:t>
      </w:r>
      <w:r w:rsidR="00EE27B9" w:rsidRPr="00EE27B9">
        <w:rPr>
          <w:rFonts w:ascii="Liberation Sans Narrow" w:hAnsi="Liberation Sans Narrow"/>
          <w:b/>
          <w:bCs/>
          <w:sz w:val="24"/>
          <w:szCs w:val="24"/>
        </w:rPr>
        <w:t>Χρόνιες Παθήσεις</w:t>
      </w:r>
      <w:r w:rsidR="00C53A96">
        <w:rPr>
          <w:rFonts w:ascii="Liberation Sans Narrow" w:hAnsi="Liberation Sans Narrow"/>
          <w:b/>
          <w:bCs/>
          <w:sz w:val="24"/>
          <w:szCs w:val="24"/>
        </w:rPr>
        <w:t xml:space="preserve"> &amp; Μειωμένη Κινητικότητα</w:t>
      </w:r>
      <w:r w:rsidR="00BE0020" w:rsidRPr="00EE27B9">
        <w:rPr>
          <w:rFonts w:ascii="Liberation Sans Narrow" w:hAnsi="Liberation Sans Narrow"/>
          <w:b/>
          <w:bCs/>
          <w:sz w:val="24"/>
          <w:szCs w:val="24"/>
        </w:rPr>
        <w:t>».</w:t>
      </w:r>
      <w:r w:rsidR="00660356" w:rsidRPr="00EE27B9">
        <w:rPr>
          <w:rFonts w:ascii="Liberation Sans Narrow" w:hAnsi="Liberation Sans Narrow"/>
          <w:sz w:val="24"/>
          <w:szCs w:val="24"/>
        </w:rPr>
        <w:t xml:space="preserve"> </w:t>
      </w:r>
      <w:r w:rsidR="00642990">
        <w:rPr>
          <w:rFonts w:ascii="Liberation Sans Narrow" w:hAnsi="Liberation Sans Narrow"/>
          <w:sz w:val="24"/>
          <w:szCs w:val="24"/>
        </w:rPr>
        <w:t>Τ</w:t>
      </w:r>
      <w:r w:rsidR="00EB06D0" w:rsidRPr="00EB06D0">
        <w:rPr>
          <w:rFonts w:ascii="Liberation Sans Narrow" w:hAnsi="Liberation Sans Narrow"/>
          <w:sz w:val="24"/>
          <w:szCs w:val="24"/>
        </w:rPr>
        <w:t>α στελέχη του Οργανισμού Λιμένος Πειραιώς</w:t>
      </w:r>
      <w:r w:rsidR="004F6219">
        <w:rPr>
          <w:rFonts w:ascii="Liberation Sans Narrow" w:hAnsi="Liberation Sans Narrow"/>
          <w:sz w:val="24"/>
          <w:szCs w:val="24"/>
        </w:rPr>
        <w:t xml:space="preserve"> </w:t>
      </w:r>
      <w:r w:rsidR="0015035B">
        <w:rPr>
          <w:rFonts w:ascii="Liberation Sans Narrow" w:hAnsi="Liberation Sans Narrow"/>
          <w:sz w:val="24"/>
          <w:szCs w:val="24"/>
        </w:rPr>
        <w:t xml:space="preserve">έχουν την ευκαιρία να λάβουν </w:t>
      </w:r>
      <w:r w:rsidR="00EB06D0" w:rsidRPr="00EB06D0">
        <w:rPr>
          <w:rFonts w:ascii="Liberation Sans Narrow" w:hAnsi="Liberation Sans Narrow"/>
          <w:sz w:val="24"/>
          <w:szCs w:val="24"/>
        </w:rPr>
        <w:t xml:space="preserve">σύγχρονη και εξειδικευμένη </w:t>
      </w:r>
      <w:r w:rsidR="0015035B">
        <w:rPr>
          <w:rFonts w:ascii="Liberation Sans Narrow" w:hAnsi="Liberation Sans Narrow"/>
          <w:sz w:val="24"/>
          <w:szCs w:val="24"/>
        </w:rPr>
        <w:t>κατάρτιση</w:t>
      </w:r>
      <w:r w:rsidR="00372596">
        <w:rPr>
          <w:rFonts w:ascii="Liberation Sans Narrow" w:hAnsi="Liberation Sans Narrow"/>
          <w:sz w:val="24"/>
          <w:szCs w:val="24"/>
        </w:rPr>
        <w:t xml:space="preserve"> -από εκπαιδευτές με και χωρίς αναπηρία- </w:t>
      </w:r>
      <w:r w:rsidR="00EB06D0" w:rsidRPr="00EB06D0">
        <w:rPr>
          <w:rFonts w:ascii="Liberation Sans Narrow" w:hAnsi="Liberation Sans Narrow"/>
          <w:sz w:val="24"/>
          <w:szCs w:val="24"/>
        </w:rPr>
        <w:t>τόσο σε θεωρητικό όσο και σε πρακτικό επίπεδο</w:t>
      </w:r>
      <w:r w:rsidR="0069242D">
        <w:rPr>
          <w:rFonts w:ascii="Liberation Sans Narrow" w:hAnsi="Liberation Sans Narrow"/>
          <w:sz w:val="24"/>
          <w:szCs w:val="24"/>
        </w:rPr>
        <w:t xml:space="preserve">, </w:t>
      </w:r>
      <w:r w:rsidR="0065675F" w:rsidRPr="0065675F">
        <w:rPr>
          <w:rFonts w:ascii="Liberation Sans Narrow" w:hAnsi="Liberation Sans Narrow"/>
          <w:sz w:val="24"/>
          <w:szCs w:val="24"/>
        </w:rPr>
        <w:t xml:space="preserve">από τον πλέον επίσημο φορέα εκπαίδευσης σε ζητήματα αναπηρίας </w:t>
      </w:r>
      <w:r w:rsidR="004F0F15">
        <w:rPr>
          <w:rFonts w:ascii="Liberation Sans Narrow" w:hAnsi="Liberation Sans Narrow"/>
          <w:sz w:val="24"/>
          <w:szCs w:val="24"/>
        </w:rPr>
        <w:t xml:space="preserve">και χρόνιων παθήσεων όλων των κατηγοριών </w:t>
      </w:r>
      <w:r w:rsidR="0065675F" w:rsidRPr="0065675F">
        <w:rPr>
          <w:rFonts w:ascii="Liberation Sans Narrow" w:hAnsi="Liberation Sans Narrow"/>
          <w:sz w:val="24"/>
          <w:szCs w:val="24"/>
        </w:rPr>
        <w:t>στην Ελλάδα, το ΙΝ-ΕΣΑμεΑ.</w:t>
      </w:r>
    </w:p>
    <w:p w14:paraId="401825F2" w14:textId="2E7124AE" w:rsidR="00DB14D4" w:rsidRDefault="00F36C82" w:rsidP="00BA5EBA">
      <w:pPr>
        <w:spacing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r w:rsidRPr="00F36C82">
        <w:rPr>
          <w:rFonts w:ascii="Liberation Sans Narrow" w:hAnsi="Liberation Sans Narrow"/>
          <w:b/>
          <w:bCs/>
          <w:sz w:val="24"/>
          <w:szCs w:val="24"/>
        </w:rPr>
        <w:t>Το Πρόγραμμα Εκπαίδευσης περιλαμβάνει</w:t>
      </w:r>
      <w:r w:rsidRPr="00F36C82">
        <w:rPr>
          <w:rFonts w:ascii="Liberation Sans Narrow" w:hAnsi="Liberation Sans Narrow"/>
          <w:sz w:val="24"/>
          <w:szCs w:val="24"/>
        </w:rPr>
        <w:t xml:space="preserve"> την ενημέρωση και εξοικείωση 1.000 </w:t>
      </w:r>
      <w:r w:rsidR="00354A54">
        <w:rPr>
          <w:rFonts w:ascii="Liberation Sans Narrow" w:hAnsi="Liberation Sans Narrow"/>
          <w:sz w:val="24"/>
          <w:szCs w:val="24"/>
        </w:rPr>
        <w:t xml:space="preserve">και πλέον </w:t>
      </w:r>
      <w:r w:rsidRPr="00F36C82">
        <w:rPr>
          <w:rFonts w:ascii="Liberation Sans Narrow" w:hAnsi="Liberation Sans Narrow"/>
          <w:sz w:val="24"/>
          <w:szCs w:val="24"/>
        </w:rPr>
        <w:t>στελεχών</w:t>
      </w:r>
      <w:r w:rsidR="00372596">
        <w:rPr>
          <w:rFonts w:ascii="Liberation Sans Narrow" w:hAnsi="Liberation Sans Narrow"/>
          <w:sz w:val="24"/>
          <w:szCs w:val="24"/>
        </w:rPr>
        <w:t xml:space="preserve"> της εταιρείας </w:t>
      </w:r>
      <w:r w:rsidR="00354A54">
        <w:rPr>
          <w:rFonts w:ascii="Liberation Sans Narrow" w:hAnsi="Liberation Sans Narrow"/>
          <w:sz w:val="24"/>
          <w:szCs w:val="24"/>
        </w:rPr>
        <w:t xml:space="preserve">στην εξυπηρέτηση, υποστήριξη και βέλτιστη ανταπόκριση στις ανάγκες ατόμων </w:t>
      </w:r>
      <w:r w:rsidR="00F77EB4" w:rsidRPr="00084C03">
        <w:rPr>
          <w:rFonts w:ascii="Liberation Sans Narrow" w:hAnsi="Liberation Sans Narrow"/>
          <w:sz w:val="24"/>
          <w:szCs w:val="24"/>
        </w:rPr>
        <w:t>με οπτική αναπηρία, με κινητική αναπηρία-μειωμένη κινητικότητα</w:t>
      </w:r>
      <w:r w:rsidR="00F77EB4" w:rsidRPr="00011957">
        <w:rPr>
          <w:rFonts w:ascii="Liberation Sans Narrow" w:hAnsi="Liberation Sans Narrow"/>
          <w:sz w:val="24"/>
          <w:szCs w:val="24"/>
        </w:rPr>
        <w:t xml:space="preserve">, </w:t>
      </w:r>
      <w:r w:rsidR="00F77EB4" w:rsidRPr="00084C03">
        <w:rPr>
          <w:rFonts w:ascii="Liberation Sans Narrow" w:hAnsi="Liberation Sans Narrow"/>
          <w:sz w:val="24"/>
          <w:szCs w:val="24"/>
        </w:rPr>
        <w:t>με κώφωση/βαρηκοΐα</w:t>
      </w:r>
      <w:r w:rsidR="00F77EB4">
        <w:rPr>
          <w:rFonts w:ascii="Liberation Sans Narrow" w:hAnsi="Liberation Sans Narrow"/>
          <w:sz w:val="24"/>
          <w:szCs w:val="24"/>
        </w:rPr>
        <w:t>,</w:t>
      </w:r>
      <w:r w:rsidR="00F77EB4" w:rsidRPr="00084C03">
        <w:rPr>
          <w:rFonts w:ascii="Liberation Sans Narrow" w:hAnsi="Liberation Sans Narrow"/>
          <w:sz w:val="24"/>
          <w:szCs w:val="24"/>
        </w:rPr>
        <w:t xml:space="preserve"> </w:t>
      </w:r>
      <w:r w:rsidR="00F77EB4">
        <w:rPr>
          <w:rFonts w:ascii="Liberation Sans Narrow" w:hAnsi="Liberation Sans Narrow"/>
          <w:sz w:val="24"/>
          <w:szCs w:val="24"/>
        </w:rPr>
        <w:t xml:space="preserve">αλλά </w:t>
      </w:r>
      <w:r w:rsidR="00F77EB4" w:rsidRPr="00084C03">
        <w:rPr>
          <w:rFonts w:ascii="Liberation Sans Narrow" w:hAnsi="Liberation Sans Narrow"/>
          <w:sz w:val="24"/>
          <w:szCs w:val="24"/>
        </w:rPr>
        <w:t>και με νοητική</w:t>
      </w:r>
      <w:r w:rsidR="00F77EB4">
        <w:rPr>
          <w:rFonts w:ascii="Liberation Sans Narrow" w:hAnsi="Liberation Sans Narrow"/>
          <w:sz w:val="24"/>
          <w:szCs w:val="24"/>
        </w:rPr>
        <w:t>-</w:t>
      </w:r>
      <w:r w:rsidR="00F77EB4" w:rsidRPr="00084C03">
        <w:rPr>
          <w:rFonts w:ascii="Liberation Sans Narrow" w:hAnsi="Liberation Sans Narrow"/>
          <w:sz w:val="24"/>
          <w:szCs w:val="24"/>
        </w:rPr>
        <w:t>γνωστική</w:t>
      </w:r>
      <w:r w:rsidR="00F77EB4">
        <w:rPr>
          <w:rFonts w:ascii="Liberation Sans Narrow" w:hAnsi="Liberation Sans Narrow"/>
          <w:sz w:val="24"/>
          <w:szCs w:val="24"/>
        </w:rPr>
        <w:t>-</w:t>
      </w:r>
      <w:r w:rsidR="00F77EB4" w:rsidRPr="00084C03">
        <w:rPr>
          <w:rFonts w:ascii="Liberation Sans Narrow" w:hAnsi="Liberation Sans Narrow"/>
          <w:sz w:val="24"/>
          <w:szCs w:val="24"/>
        </w:rPr>
        <w:t>αναπτυξιακή</w:t>
      </w:r>
      <w:r w:rsidR="00F77EB4">
        <w:rPr>
          <w:rFonts w:ascii="Liberation Sans Narrow" w:hAnsi="Liberation Sans Narrow"/>
          <w:sz w:val="24"/>
          <w:szCs w:val="24"/>
        </w:rPr>
        <w:t>-</w:t>
      </w:r>
      <w:r w:rsidR="00F77EB4" w:rsidRPr="00084C03">
        <w:rPr>
          <w:rFonts w:ascii="Liberation Sans Narrow" w:hAnsi="Liberation Sans Narrow"/>
          <w:sz w:val="24"/>
          <w:szCs w:val="24"/>
        </w:rPr>
        <w:t>ψυχική αναπηρία</w:t>
      </w:r>
      <w:r w:rsidR="00642990">
        <w:rPr>
          <w:rFonts w:ascii="Liberation Sans Narrow" w:hAnsi="Liberation Sans Narrow"/>
          <w:sz w:val="24"/>
          <w:szCs w:val="24"/>
        </w:rPr>
        <w:t>,</w:t>
      </w:r>
      <w:r w:rsidR="00F77EB4" w:rsidRPr="00084C03">
        <w:rPr>
          <w:rFonts w:ascii="Liberation Sans Narrow" w:hAnsi="Liberation Sans Narrow"/>
          <w:sz w:val="24"/>
          <w:szCs w:val="24"/>
        </w:rPr>
        <w:t xml:space="preserve"> λοιπές αναπηρίες</w:t>
      </w:r>
      <w:r w:rsidR="00F77EB4">
        <w:rPr>
          <w:rFonts w:ascii="Liberation Sans Narrow" w:hAnsi="Liberation Sans Narrow"/>
          <w:sz w:val="24"/>
          <w:szCs w:val="24"/>
        </w:rPr>
        <w:t xml:space="preserve"> και </w:t>
      </w:r>
      <w:r w:rsidR="00F77EB4" w:rsidRPr="00084C03">
        <w:rPr>
          <w:rFonts w:ascii="Liberation Sans Narrow" w:hAnsi="Liberation Sans Narrow"/>
          <w:sz w:val="24"/>
          <w:szCs w:val="24"/>
        </w:rPr>
        <w:t>χρόνιες παθήσεις</w:t>
      </w:r>
      <w:bookmarkStart w:id="2" w:name="_Hlk202881082"/>
      <w:r w:rsidR="000725A7">
        <w:rPr>
          <w:rFonts w:ascii="Liberation Sans Narrow" w:hAnsi="Liberation Sans Narrow"/>
          <w:sz w:val="24"/>
          <w:szCs w:val="24"/>
        </w:rPr>
        <w:t>.</w:t>
      </w:r>
      <w:bookmarkEnd w:id="0"/>
      <w:bookmarkEnd w:id="1"/>
      <w:bookmarkEnd w:id="2"/>
    </w:p>
    <w:p w14:paraId="292B615A" w14:textId="6B64D6E1" w:rsidR="00F2346D" w:rsidRDefault="0015035B" w:rsidP="009A5A9E">
      <w:pPr>
        <w:spacing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r>
        <w:rPr>
          <w:rFonts w:ascii="Liberation Sans Narrow" w:hAnsi="Liberation Sans Narrow"/>
          <w:b/>
          <w:bCs/>
          <w:sz w:val="24"/>
          <w:szCs w:val="24"/>
        </w:rPr>
        <w:t>Αξίζουν θ</w:t>
      </w:r>
      <w:r w:rsidR="00F2346D" w:rsidRPr="00F2346D">
        <w:rPr>
          <w:rFonts w:ascii="Liberation Sans Narrow" w:hAnsi="Liberation Sans Narrow"/>
          <w:b/>
          <w:bCs/>
          <w:sz w:val="24"/>
          <w:szCs w:val="24"/>
        </w:rPr>
        <w:t xml:space="preserve">ερμά Συγχαρητήρια </w:t>
      </w:r>
      <w:r w:rsidR="00F2346D" w:rsidRPr="00F2346D">
        <w:rPr>
          <w:rFonts w:ascii="Liberation Sans Narrow" w:hAnsi="Liberation Sans Narrow"/>
          <w:sz w:val="24"/>
          <w:szCs w:val="24"/>
        </w:rPr>
        <w:t>στον Οργανισμό Λιμένος Πειραιώς</w:t>
      </w:r>
      <w:r w:rsidR="00E550AC" w:rsidRPr="00E550AC">
        <w:rPr>
          <w:rFonts w:ascii="Liberation Sans Narrow" w:hAnsi="Liberation Sans Narrow"/>
          <w:sz w:val="24"/>
          <w:szCs w:val="24"/>
        </w:rPr>
        <w:t xml:space="preserve"> </w:t>
      </w:r>
      <w:r w:rsidRPr="0015035B">
        <w:rPr>
          <w:rFonts w:ascii="Liberation Sans Narrow" w:hAnsi="Liberation Sans Narrow"/>
          <w:sz w:val="24"/>
          <w:szCs w:val="24"/>
        </w:rPr>
        <w:t>που αποδεικνύει</w:t>
      </w:r>
      <w:r w:rsidR="004D4935">
        <w:rPr>
          <w:rFonts w:ascii="Liberation Sans Narrow" w:hAnsi="Liberation Sans Narrow"/>
          <w:sz w:val="24"/>
          <w:szCs w:val="24"/>
        </w:rPr>
        <w:t xml:space="preserve"> έμπρακτα</w:t>
      </w:r>
      <w:r w:rsidR="00F2346D" w:rsidRPr="00F2346D">
        <w:rPr>
          <w:rFonts w:ascii="Liberation Sans Narrow" w:hAnsi="Liberation Sans Narrow"/>
          <w:sz w:val="24"/>
          <w:szCs w:val="24"/>
        </w:rPr>
        <w:t xml:space="preserve"> τη </w:t>
      </w:r>
      <w:r w:rsidR="00F2346D">
        <w:rPr>
          <w:rFonts w:ascii="Liberation Sans Narrow" w:hAnsi="Liberation Sans Narrow"/>
          <w:sz w:val="24"/>
          <w:szCs w:val="24"/>
        </w:rPr>
        <w:t>δ</w:t>
      </w:r>
      <w:r w:rsidR="00F2346D" w:rsidRPr="00F2346D">
        <w:rPr>
          <w:rFonts w:ascii="Liberation Sans Narrow" w:hAnsi="Liberation Sans Narrow"/>
          <w:sz w:val="24"/>
          <w:szCs w:val="24"/>
        </w:rPr>
        <w:t xml:space="preserve">έσμευσή του στην </w:t>
      </w:r>
      <w:r w:rsidR="00F2346D">
        <w:rPr>
          <w:rFonts w:ascii="Liberation Sans Narrow" w:hAnsi="Liberation Sans Narrow"/>
          <w:sz w:val="24"/>
          <w:szCs w:val="24"/>
        </w:rPr>
        <w:t>ε</w:t>
      </w:r>
      <w:r w:rsidR="00F2346D" w:rsidRPr="00F2346D">
        <w:rPr>
          <w:rFonts w:ascii="Liberation Sans Narrow" w:hAnsi="Liberation Sans Narrow"/>
          <w:sz w:val="24"/>
          <w:szCs w:val="24"/>
        </w:rPr>
        <w:t xml:space="preserve">ταιρική </w:t>
      </w:r>
      <w:r w:rsidR="00F2346D">
        <w:rPr>
          <w:rFonts w:ascii="Liberation Sans Narrow" w:hAnsi="Liberation Sans Narrow"/>
          <w:sz w:val="24"/>
          <w:szCs w:val="24"/>
        </w:rPr>
        <w:t>κ</w:t>
      </w:r>
      <w:r w:rsidR="00F2346D" w:rsidRPr="00F2346D">
        <w:rPr>
          <w:rFonts w:ascii="Liberation Sans Narrow" w:hAnsi="Liberation Sans Narrow"/>
          <w:sz w:val="24"/>
          <w:szCs w:val="24"/>
        </w:rPr>
        <w:t xml:space="preserve">οινωνική </w:t>
      </w:r>
      <w:r w:rsidR="00F2346D">
        <w:rPr>
          <w:rFonts w:ascii="Liberation Sans Narrow" w:hAnsi="Liberation Sans Narrow"/>
          <w:sz w:val="24"/>
          <w:szCs w:val="24"/>
        </w:rPr>
        <w:t>ε</w:t>
      </w:r>
      <w:r w:rsidR="00F2346D" w:rsidRPr="00F2346D">
        <w:rPr>
          <w:rFonts w:ascii="Liberation Sans Narrow" w:hAnsi="Liberation Sans Narrow"/>
          <w:sz w:val="24"/>
          <w:szCs w:val="24"/>
        </w:rPr>
        <w:t>υθύνη</w:t>
      </w:r>
      <w:r w:rsidR="00AB5D9A">
        <w:rPr>
          <w:rFonts w:ascii="Liberation Sans Narrow" w:hAnsi="Liberation Sans Narrow"/>
          <w:sz w:val="24"/>
          <w:szCs w:val="24"/>
        </w:rPr>
        <w:t xml:space="preserve">, </w:t>
      </w:r>
      <w:r w:rsidR="009A307F">
        <w:rPr>
          <w:rFonts w:ascii="Liberation Sans Narrow" w:hAnsi="Liberation Sans Narrow"/>
          <w:sz w:val="24"/>
          <w:szCs w:val="24"/>
        </w:rPr>
        <w:t>με σεβασμό</w:t>
      </w:r>
      <w:r w:rsidR="0055460D">
        <w:rPr>
          <w:rFonts w:ascii="Liberation Sans Narrow" w:hAnsi="Liberation Sans Narrow"/>
          <w:sz w:val="24"/>
          <w:szCs w:val="24"/>
        </w:rPr>
        <w:t xml:space="preserve"> και </w:t>
      </w:r>
      <w:r w:rsidR="001C0DE8">
        <w:rPr>
          <w:rFonts w:ascii="Liberation Sans Narrow" w:hAnsi="Liberation Sans Narrow"/>
          <w:sz w:val="24"/>
          <w:szCs w:val="24"/>
        </w:rPr>
        <w:t>μέριμν</w:t>
      </w:r>
      <w:r w:rsidR="0055460D">
        <w:rPr>
          <w:rFonts w:ascii="Liberation Sans Narrow" w:hAnsi="Liberation Sans Narrow"/>
          <w:sz w:val="24"/>
          <w:szCs w:val="24"/>
        </w:rPr>
        <w:t>α για</w:t>
      </w:r>
      <w:r w:rsidR="00F2346D">
        <w:rPr>
          <w:rFonts w:ascii="Liberation Sans Narrow" w:hAnsi="Liberation Sans Narrow"/>
          <w:sz w:val="24"/>
          <w:szCs w:val="24"/>
        </w:rPr>
        <w:t xml:space="preserve"> την</w:t>
      </w:r>
      <w:r w:rsidR="00113F81">
        <w:rPr>
          <w:rFonts w:ascii="Liberation Sans Narrow" w:hAnsi="Liberation Sans Narrow"/>
          <w:sz w:val="24"/>
          <w:szCs w:val="24"/>
        </w:rPr>
        <w:t xml:space="preserve"> αξιοπρέπεια</w:t>
      </w:r>
      <w:r w:rsidR="00372596">
        <w:rPr>
          <w:rFonts w:ascii="Liberation Sans Narrow" w:hAnsi="Liberation Sans Narrow"/>
          <w:sz w:val="24"/>
          <w:szCs w:val="24"/>
        </w:rPr>
        <w:t xml:space="preserve"> των ατόμων με αναπηρία, </w:t>
      </w:r>
      <w:r w:rsidR="00372596">
        <w:rPr>
          <w:rFonts w:ascii="Liberation Sans Narrow" w:hAnsi="Liberation Sans Narrow"/>
          <w:sz w:val="24"/>
          <w:szCs w:val="24"/>
        </w:rPr>
        <w:lastRenderedPageBreak/>
        <w:t xml:space="preserve">χρόνιες παθήσεις και των οικογενειών </w:t>
      </w:r>
      <w:r w:rsidR="004F6219">
        <w:rPr>
          <w:rFonts w:ascii="Liberation Sans Narrow" w:hAnsi="Liberation Sans Narrow"/>
          <w:sz w:val="24"/>
          <w:szCs w:val="24"/>
        </w:rPr>
        <w:t>τους.</w:t>
      </w:r>
      <w:r w:rsidR="00F2346D">
        <w:rPr>
          <w:rFonts w:ascii="Liberation Sans Narrow" w:hAnsi="Liberation Sans Narrow"/>
          <w:sz w:val="24"/>
          <w:szCs w:val="24"/>
        </w:rPr>
        <w:t xml:space="preserve"> </w:t>
      </w:r>
      <w:r w:rsidR="004F6219">
        <w:rPr>
          <w:rFonts w:ascii="Liberation Sans Narrow" w:hAnsi="Liberation Sans Narrow"/>
          <w:sz w:val="24"/>
          <w:szCs w:val="24"/>
        </w:rPr>
        <w:t xml:space="preserve">Προωθώντας την </w:t>
      </w:r>
      <w:r w:rsidR="004F6219" w:rsidRPr="009B1006">
        <w:rPr>
          <w:rFonts w:ascii="Liberation Sans Narrow" w:hAnsi="Liberation Sans Narrow"/>
          <w:b/>
          <w:bCs/>
          <w:sz w:val="24"/>
          <w:szCs w:val="24"/>
        </w:rPr>
        <w:t>δικαιωματική προσέγγιση της αναπηρίας</w:t>
      </w:r>
      <w:r w:rsidR="009B1006">
        <w:rPr>
          <w:rFonts w:ascii="Liberation Sans Narrow" w:hAnsi="Liberation Sans Narrow"/>
          <w:sz w:val="24"/>
          <w:szCs w:val="24"/>
        </w:rPr>
        <w:t xml:space="preserve">, </w:t>
      </w:r>
      <w:r w:rsidR="004F6219">
        <w:rPr>
          <w:rFonts w:ascii="Liberation Sans Narrow" w:hAnsi="Liberation Sans Narrow"/>
          <w:sz w:val="24"/>
          <w:szCs w:val="24"/>
        </w:rPr>
        <w:t>δ</w:t>
      </w:r>
      <w:r w:rsidR="00372596">
        <w:rPr>
          <w:rFonts w:ascii="Liberation Sans Narrow" w:hAnsi="Liberation Sans Narrow"/>
          <w:sz w:val="24"/>
          <w:szCs w:val="24"/>
        </w:rPr>
        <w:t>ημιουργ</w:t>
      </w:r>
      <w:r w:rsidR="004F6219">
        <w:rPr>
          <w:rFonts w:ascii="Liberation Sans Narrow" w:hAnsi="Liberation Sans Narrow"/>
          <w:sz w:val="24"/>
          <w:szCs w:val="24"/>
        </w:rPr>
        <w:t xml:space="preserve">ούμε </w:t>
      </w:r>
      <w:r w:rsidR="00372596">
        <w:rPr>
          <w:rFonts w:ascii="Liberation Sans Narrow" w:hAnsi="Liberation Sans Narrow"/>
          <w:sz w:val="24"/>
          <w:szCs w:val="24"/>
        </w:rPr>
        <w:t xml:space="preserve">μία θετική </w:t>
      </w:r>
      <w:r w:rsidR="00476796">
        <w:rPr>
          <w:rFonts w:ascii="Liberation Sans Narrow" w:hAnsi="Liberation Sans Narrow"/>
          <w:sz w:val="24"/>
          <w:szCs w:val="24"/>
        </w:rPr>
        <w:t xml:space="preserve">και ασφαλή </w:t>
      </w:r>
      <w:r w:rsidR="00372596">
        <w:rPr>
          <w:rFonts w:ascii="Liberation Sans Narrow" w:hAnsi="Liberation Sans Narrow"/>
          <w:sz w:val="24"/>
          <w:szCs w:val="24"/>
        </w:rPr>
        <w:t>ταξιδιωτική εμπειρία για όλους</w:t>
      </w:r>
      <w:r w:rsidR="009B1006">
        <w:rPr>
          <w:rFonts w:ascii="Liberation Sans Narrow" w:hAnsi="Liberation Sans Narrow"/>
          <w:sz w:val="24"/>
          <w:szCs w:val="24"/>
        </w:rPr>
        <w:t>!</w:t>
      </w:r>
    </w:p>
    <w:p w14:paraId="2ECC7F2C" w14:textId="4F1D21F7" w:rsidR="00B27789" w:rsidRDefault="00444040" w:rsidP="009A5A9E">
      <w:pPr>
        <w:spacing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r>
        <w:rPr>
          <w:rFonts w:ascii="Liberation Sans Narrow" w:hAnsi="Liberation Sans Narrow"/>
          <w:sz w:val="24"/>
          <w:szCs w:val="24"/>
        </w:rPr>
        <w:t xml:space="preserve">Το </w:t>
      </w:r>
      <w:r w:rsidR="00E12129">
        <w:rPr>
          <w:rFonts w:ascii="Liberation Sans Narrow" w:hAnsi="Liberation Sans Narrow"/>
          <w:sz w:val="24"/>
          <w:szCs w:val="24"/>
        </w:rPr>
        <w:t xml:space="preserve"> </w:t>
      </w:r>
      <w:r w:rsidR="008C7EE6" w:rsidRPr="008C7EE6">
        <w:rPr>
          <w:rFonts w:ascii="Liberation Sans Narrow" w:hAnsi="Liberation Sans Narrow"/>
          <w:sz w:val="24"/>
          <w:szCs w:val="24"/>
        </w:rPr>
        <w:t>Πρ</w:t>
      </w:r>
      <w:r w:rsidR="00E12129">
        <w:rPr>
          <w:rFonts w:ascii="Liberation Sans Narrow" w:hAnsi="Liberation Sans Narrow"/>
          <w:sz w:val="24"/>
          <w:szCs w:val="24"/>
        </w:rPr>
        <w:t xml:space="preserve">όγραμμα </w:t>
      </w:r>
      <w:r w:rsidR="008C7EE6" w:rsidRPr="008C7EE6">
        <w:rPr>
          <w:rFonts w:ascii="Liberation Sans Narrow" w:hAnsi="Liberation Sans Narrow"/>
          <w:sz w:val="24"/>
          <w:szCs w:val="24"/>
        </w:rPr>
        <w:t>Εκπαίδευσης</w:t>
      </w:r>
      <w:r>
        <w:rPr>
          <w:rFonts w:ascii="Liberation Sans Narrow" w:hAnsi="Liberation Sans Narrow"/>
          <w:sz w:val="24"/>
          <w:szCs w:val="24"/>
        </w:rPr>
        <w:t xml:space="preserve"> συνεχίζεται </w:t>
      </w:r>
      <w:r w:rsidR="00642990">
        <w:rPr>
          <w:rFonts w:ascii="Liberation Sans Narrow" w:hAnsi="Liberation Sans Narrow"/>
          <w:sz w:val="24"/>
          <w:szCs w:val="24"/>
        </w:rPr>
        <w:t xml:space="preserve">έως το τέλος του 2025 </w:t>
      </w:r>
      <w:r w:rsidR="008C7EE6">
        <w:rPr>
          <w:rFonts w:ascii="Liberation Sans Narrow" w:hAnsi="Liberation Sans Narrow"/>
          <w:sz w:val="24"/>
          <w:szCs w:val="24"/>
        </w:rPr>
        <w:t xml:space="preserve"> με δέσμευση και υπευθυνότητα</w:t>
      </w:r>
      <w:r w:rsidR="00C72749">
        <w:rPr>
          <w:rFonts w:ascii="Liberation Sans Narrow" w:hAnsi="Liberation Sans Narrow"/>
          <w:sz w:val="24"/>
          <w:szCs w:val="24"/>
        </w:rPr>
        <w:t xml:space="preserve"> για </w:t>
      </w:r>
      <w:r w:rsidR="009848BF">
        <w:rPr>
          <w:rFonts w:ascii="Liberation Sans Narrow" w:hAnsi="Liberation Sans Narrow"/>
          <w:sz w:val="24"/>
          <w:szCs w:val="24"/>
        </w:rPr>
        <w:t>μια</w:t>
      </w:r>
      <w:r w:rsidR="00642990">
        <w:rPr>
          <w:rFonts w:ascii="Liberation Sans Narrow" w:hAnsi="Liberation Sans Narrow"/>
          <w:sz w:val="24"/>
          <w:szCs w:val="24"/>
        </w:rPr>
        <w:t xml:space="preserve"> αγαστή</w:t>
      </w:r>
      <w:r w:rsidR="009848BF">
        <w:rPr>
          <w:rFonts w:ascii="Liberation Sans Narrow" w:hAnsi="Liberation Sans Narrow"/>
          <w:sz w:val="24"/>
          <w:szCs w:val="24"/>
        </w:rPr>
        <w:t xml:space="preserve"> συνεργασία</w:t>
      </w:r>
      <w:r w:rsidR="00A92877">
        <w:rPr>
          <w:rFonts w:ascii="Liberation Sans Narrow" w:hAnsi="Liberation Sans Narrow"/>
          <w:sz w:val="24"/>
          <w:szCs w:val="24"/>
        </w:rPr>
        <w:t>.</w:t>
      </w:r>
      <w:r w:rsidR="00F2346D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</w:rPr>
        <w:t>Ευχαριστούμε πολύ!</w:t>
      </w:r>
    </w:p>
    <w:p w14:paraId="1F78DCCD" w14:textId="77777777" w:rsidR="000F750C" w:rsidRDefault="000F750C" w:rsidP="009A5A9E">
      <w:pPr>
        <w:spacing w:after="240" w:line="288" w:lineRule="auto"/>
        <w:jc w:val="both"/>
        <w:rPr>
          <w:rFonts w:ascii="Liberation Sans Narrow" w:hAnsi="Liberation Sans Narrow"/>
          <w:sz w:val="24"/>
          <w:szCs w:val="24"/>
        </w:rPr>
      </w:pPr>
    </w:p>
    <w:p w14:paraId="00E78E6B" w14:textId="77777777" w:rsidR="000F750C" w:rsidRDefault="000F750C" w:rsidP="009A5A9E">
      <w:pPr>
        <w:spacing w:after="240" w:line="288" w:lineRule="auto"/>
        <w:jc w:val="both"/>
        <w:rPr>
          <w:rFonts w:ascii="Liberation Sans Narrow" w:hAnsi="Liberation Sans Narrow"/>
          <w:sz w:val="24"/>
          <w:szCs w:val="24"/>
        </w:rPr>
      </w:pPr>
    </w:p>
    <w:sectPr w:rsidR="000F750C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5AC13" w14:textId="77777777" w:rsidR="00445D1B" w:rsidRDefault="00445D1B" w:rsidP="00160462">
      <w:pPr>
        <w:spacing w:after="0" w:line="240" w:lineRule="auto"/>
      </w:pPr>
      <w:r>
        <w:separator/>
      </w:r>
    </w:p>
  </w:endnote>
  <w:endnote w:type="continuationSeparator" w:id="0">
    <w:p w14:paraId="52173EF1" w14:textId="77777777" w:rsidR="00445D1B" w:rsidRDefault="00445D1B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F794F653-B85D-4B83-9457-518FFB93C608}"/>
    <w:embedBold r:id="rId2" w:fontKey="{16BCB04A-2B01-4CD3-A2C5-D35AADE382A7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E2C91DBE-5085-45D0-806A-FAEB76781040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5FB8BC74-DD41-4E20-AF3B-D888DC0917E4}"/>
    <w:embedBold r:id="rId5" w:fontKey="{E40B4E26-5F7D-4CAF-AC31-85DA65FD79E0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6" w:fontKey="{567D7903-7EE5-43F1-B3B7-C720F4B7D41F}"/>
  </w:font>
  <w:font w:name="FontAwesome">
    <w:charset w:val="00"/>
    <w:family w:val="auto"/>
    <w:pitch w:val="variable"/>
    <w:sig w:usb0="00000003" w:usb1="00000000" w:usb2="00000000" w:usb3="00000000" w:csb0="00000001" w:csb1="00000000"/>
    <w:embedRegular r:id="rId7" w:fontKey="{D3BB3705-C716-4B5A-8A7B-38ED8C1937DB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60346944-0368-4D04-A994-F81FE709D276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9" w:fontKey="{C86EE53A-22D4-458E-891B-5CA3F8947209}"/>
  </w:font>
  <w:font w:name="Calibri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8838D" w14:textId="77777777" w:rsidR="00D97C66" w:rsidRDefault="00D97C6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D228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7A898A0" wp14:editId="59F3FE2D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75C4B1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A898A0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0F75C4B1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006AEC34" wp14:editId="20F430ED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1389684730" name="Εικόνα 13896847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362C1" w14:textId="5FE226CC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E2F9213" wp14:editId="0488302D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1834641549" name="Εικόνα 18346415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34763E4" wp14:editId="34CFD335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CA44CF5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E666A2" wp14:editId="58FC082D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2E92D3E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7D29072" wp14:editId="43FC470C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F77849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03E64D6" wp14:editId="34AF388A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CEB54C5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118D4F5" wp14:editId="70AE982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6E1970C9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F6E73" wp14:editId="6C0D15CE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CDFF66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D0A6C8E" wp14:editId="23F37302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1698714207" name="Εικόνα 169871420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4D8FCB06" wp14:editId="206C80F8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1245044885" name="Εικόνα 12450448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34C06F9D" w14:textId="1F8CB611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5586AA48" w14:textId="0B1DE507" w:rsidR="005E1F6A" w:rsidRPr="00314849" w:rsidRDefault="000A4E4D" w:rsidP="0097026F">
    <w:pPr>
      <w:pStyle w:val="a4"/>
      <w:ind w:left="3828"/>
    </w:pPr>
    <w:r>
      <w:rPr>
        <w:noProof/>
      </w:rPr>
      <w:drawing>
        <wp:anchor distT="0" distB="0" distL="114300" distR="114300" simplePos="0" relativeHeight="251701248" behindDoc="0" locked="0" layoutInCell="1" allowOverlap="1" wp14:anchorId="6991F7E2" wp14:editId="52C3D719">
          <wp:simplePos x="0" y="0"/>
          <wp:positionH relativeFrom="column">
            <wp:posOffset>2784803</wp:posOffset>
          </wp:positionH>
          <wp:positionV relativeFrom="paragraph">
            <wp:posOffset>38735</wp:posOffset>
          </wp:positionV>
          <wp:extent cx="205734" cy="200398"/>
          <wp:effectExtent l="0" t="0" r="4445" b="0"/>
          <wp:wrapNone/>
          <wp:docPr id="1452194701" name="Εικόνα 18" descr="εικονίδιο X social media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194701" name="Εικόνα 18" descr="εικονίδιο X social media">
                    <a:hlinkClick r:id="rId11"/>
                  </pic:cNvPr>
                  <pic:cNvPicPr>
                    <a:picLocks noChangeAspect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4" cy="20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7D9C711F" wp14:editId="21FB97D8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66E1CF" w14:textId="77777777" w:rsidR="00314849" w:rsidRPr="006E5DC8" w:rsidRDefault="00314849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3" w:history="1">
                            <w:r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D9C711F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66E1CF" w14:textId="77777777" w:rsidR="00314849" w:rsidRPr="006E5DC8" w:rsidRDefault="00314849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4" w:history="1">
                      <w:r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 w:rsidR="00314849">
      <w:t xml:space="preserve"> </w:t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7E66C40B" wp14:editId="4741DB97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B4A312" w14:textId="22E2AAC8" w:rsidR="00314849" w:rsidRPr="006E5DC8" w:rsidRDefault="00314849" w:rsidP="008C04F1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E66C40B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2BB4A312" w14:textId="22E2AAC8" w:rsidR="00314849" w:rsidRPr="006E5DC8" w:rsidRDefault="00314849" w:rsidP="008C04F1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anchorlock/>
            </v:oval>
          </w:pict>
        </mc:Fallback>
      </mc:AlternateContent>
    </w:r>
    <w:r w:rsidR="00314849">
      <w:t xml:space="preserve"> </w:t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72274E09" wp14:editId="68E99DB6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055C55" w14:textId="77777777" w:rsidR="00314849" w:rsidRPr="006E5DC8" w:rsidRDefault="00314849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2274E09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05055C55" w14:textId="77777777" w:rsidR="00314849" w:rsidRPr="006E5DC8" w:rsidRDefault="00314849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 w:rsidR="00314849">
      <w:t xml:space="preserve"> </w:t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6554456D" wp14:editId="5A4AC67D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6111FD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554456D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456111FD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20238" w14:textId="77777777" w:rsidR="00445D1B" w:rsidRDefault="00445D1B" w:rsidP="00160462">
      <w:pPr>
        <w:spacing w:after="0" w:line="240" w:lineRule="auto"/>
      </w:pPr>
      <w:r>
        <w:separator/>
      </w:r>
    </w:p>
  </w:footnote>
  <w:footnote w:type="continuationSeparator" w:id="0">
    <w:p w14:paraId="7034B24D" w14:textId="77777777" w:rsidR="00445D1B" w:rsidRDefault="00445D1B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600D" w14:textId="77777777" w:rsidR="00D97C66" w:rsidRDefault="00D97C6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604D9" w14:textId="77777777" w:rsidR="00160462" w:rsidRPr="004B1714" w:rsidRDefault="0097026F">
    <w:pPr>
      <w:pStyle w:val="a3"/>
      <w:rPr>
        <w:lang w:val="el-GR"/>
      </w:rPr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59CDA505" wp14:editId="41409957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2052747345" name="Εικόνα 20527473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647875A" wp14:editId="61208559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080586601" name="Εικόνα 10805866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5A777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5305CA1E" wp14:editId="2027B3F5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1070537532" name="Εικόνα 10705375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2"/>
  </w:num>
  <w:num w:numId="2" w16cid:durableId="1102800844">
    <w:abstractNumId w:val="0"/>
  </w:num>
  <w:num w:numId="3" w16cid:durableId="1851748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020"/>
    <w:rsid w:val="00001003"/>
    <w:rsid w:val="00021295"/>
    <w:rsid w:val="00021CEC"/>
    <w:rsid w:val="000220B0"/>
    <w:rsid w:val="00026FA2"/>
    <w:rsid w:val="00032357"/>
    <w:rsid w:val="00043DF7"/>
    <w:rsid w:val="00044C22"/>
    <w:rsid w:val="00067382"/>
    <w:rsid w:val="000725A7"/>
    <w:rsid w:val="00074BFB"/>
    <w:rsid w:val="00083714"/>
    <w:rsid w:val="000852D5"/>
    <w:rsid w:val="00092CF8"/>
    <w:rsid w:val="00092F11"/>
    <w:rsid w:val="00095321"/>
    <w:rsid w:val="000A4E4D"/>
    <w:rsid w:val="000B6611"/>
    <w:rsid w:val="000C4175"/>
    <w:rsid w:val="000C6633"/>
    <w:rsid w:val="000C6D65"/>
    <w:rsid w:val="000C7591"/>
    <w:rsid w:val="000E5D3E"/>
    <w:rsid w:val="000F720D"/>
    <w:rsid w:val="000F750C"/>
    <w:rsid w:val="00107A64"/>
    <w:rsid w:val="00113F81"/>
    <w:rsid w:val="00122691"/>
    <w:rsid w:val="00127D63"/>
    <w:rsid w:val="0013474F"/>
    <w:rsid w:val="0014661D"/>
    <w:rsid w:val="0015035B"/>
    <w:rsid w:val="001567EF"/>
    <w:rsid w:val="00160462"/>
    <w:rsid w:val="00161FAB"/>
    <w:rsid w:val="0016416C"/>
    <w:rsid w:val="00190032"/>
    <w:rsid w:val="001926BC"/>
    <w:rsid w:val="001C0DE8"/>
    <w:rsid w:val="001E229E"/>
    <w:rsid w:val="001F3DDC"/>
    <w:rsid w:val="002064D3"/>
    <w:rsid w:val="00211110"/>
    <w:rsid w:val="00216E57"/>
    <w:rsid w:val="00220738"/>
    <w:rsid w:val="00220C93"/>
    <w:rsid w:val="00225CD0"/>
    <w:rsid w:val="0024060A"/>
    <w:rsid w:val="00240A81"/>
    <w:rsid w:val="00253C1A"/>
    <w:rsid w:val="002604E0"/>
    <w:rsid w:val="00281D4D"/>
    <w:rsid w:val="00282EB8"/>
    <w:rsid w:val="0028649E"/>
    <w:rsid w:val="00291AE3"/>
    <w:rsid w:val="002A23EC"/>
    <w:rsid w:val="002B27F3"/>
    <w:rsid w:val="002B4451"/>
    <w:rsid w:val="002D7B5A"/>
    <w:rsid w:val="002F2FD0"/>
    <w:rsid w:val="00300F4D"/>
    <w:rsid w:val="00314849"/>
    <w:rsid w:val="00315AF6"/>
    <w:rsid w:val="00320494"/>
    <w:rsid w:val="003301C2"/>
    <w:rsid w:val="003335C1"/>
    <w:rsid w:val="00334236"/>
    <w:rsid w:val="003372BB"/>
    <w:rsid w:val="0034301B"/>
    <w:rsid w:val="00353FD6"/>
    <w:rsid w:val="00354A54"/>
    <w:rsid w:val="0036566B"/>
    <w:rsid w:val="00372596"/>
    <w:rsid w:val="00373946"/>
    <w:rsid w:val="003772DD"/>
    <w:rsid w:val="00396B70"/>
    <w:rsid w:val="003B0B1C"/>
    <w:rsid w:val="003E195A"/>
    <w:rsid w:val="003E24FE"/>
    <w:rsid w:val="003F2443"/>
    <w:rsid w:val="004170D9"/>
    <w:rsid w:val="004229B6"/>
    <w:rsid w:val="0042472E"/>
    <w:rsid w:val="00430436"/>
    <w:rsid w:val="00431FD8"/>
    <w:rsid w:val="004334E8"/>
    <w:rsid w:val="00444040"/>
    <w:rsid w:val="0044432E"/>
    <w:rsid w:val="00445D1B"/>
    <w:rsid w:val="00447CF0"/>
    <w:rsid w:val="00467536"/>
    <w:rsid w:val="00476796"/>
    <w:rsid w:val="004B1714"/>
    <w:rsid w:val="004B4CFB"/>
    <w:rsid w:val="004B50FC"/>
    <w:rsid w:val="004C1035"/>
    <w:rsid w:val="004C130E"/>
    <w:rsid w:val="004C2207"/>
    <w:rsid w:val="004C286B"/>
    <w:rsid w:val="004D4935"/>
    <w:rsid w:val="004D5592"/>
    <w:rsid w:val="004E61C6"/>
    <w:rsid w:val="004F0DCB"/>
    <w:rsid w:val="004F0F15"/>
    <w:rsid w:val="004F2B52"/>
    <w:rsid w:val="004F6219"/>
    <w:rsid w:val="005022AC"/>
    <w:rsid w:val="00503E7B"/>
    <w:rsid w:val="0051558E"/>
    <w:rsid w:val="00517C28"/>
    <w:rsid w:val="005405DE"/>
    <w:rsid w:val="005454EC"/>
    <w:rsid w:val="00550D0A"/>
    <w:rsid w:val="0055460D"/>
    <w:rsid w:val="00561223"/>
    <w:rsid w:val="00564EF9"/>
    <w:rsid w:val="00580788"/>
    <w:rsid w:val="00583951"/>
    <w:rsid w:val="005A7607"/>
    <w:rsid w:val="005B5DF1"/>
    <w:rsid w:val="005C3282"/>
    <w:rsid w:val="005D11A7"/>
    <w:rsid w:val="005E1F6A"/>
    <w:rsid w:val="005E6EA3"/>
    <w:rsid w:val="005F3FB8"/>
    <w:rsid w:val="00602B73"/>
    <w:rsid w:val="006145E0"/>
    <w:rsid w:val="00631F5D"/>
    <w:rsid w:val="006404BF"/>
    <w:rsid w:val="00642990"/>
    <w:rsid w:val="0065675F"/>
    <w:rsid w:val="00660356"/>
    <w:rsid w:val="006765B8"/>
    <w:rsid w:val="0069242D"/>
    <w:rsid w:val="006A163E"/>
    <w:rsid w:val="006B444D"/>
    <w:rsid w:val="006E4118"/>
    <w:rsid w:val="006E5DC8"/>
    <w:rsid w:val="006F54FB"/>
    <w:rsid w:val="00706F81"/>
    <w:rsid w:val="00713C0E"/>
    <w:rsid w:val="007155AC"/>
    <w:rsid w:val="007225BD"/>
    <w:rsid w:val="00730BF9"/>
    <w:rsid w:val="00731168"/>
    <w:rsid w:val="00731E9B"/>
    <w:rsid w:val="0073307D"/>
    <w:rsid w:val="00750162"/>
    <w:rsid w:val="00761E97"/>
    <w:rsid w:val="00762DBB"/>
    <w:rsid w:val="0076632A"/>
    <w:rsid w:val="0077336E"/>
    <w:rsid w:val="00774BCE"/>
    <w:rsid w:val="007802F7"/>
    <w:rsid w:val="00783202"/>
    <w:rsid w:val="00787CC2"/>
    <w:rsid w:val="007949BA"/>
    <w:rsid w:val="007962C6"/>
    <w:rsid w:val="007C0467"/>
    <w:rsid w:val="007C1C55"/>
    <w:rsid w:val="007C6BBD"/>
    <w:rsid w:val="007D342A"/>
    <w:rsid w:val="007E1ED6"/>
    <w:rsid w:val="007F210E"/>
    <w:rsid w:val="00807DEA"/>
    <w:rsid w:val="008508B6"/>
    <w:rsid w:val="0085774D"/>
    <w:rsid w:val="008661A4"/>
    <w:rsid w:val="008701B3"/>
    <w:rsid w:val="00876801"/>
    <w:rsid w:val="00884405"/>
    <w:rsid w:val="00890BA8"/>
    <w:rsid w:val="008919F1"/>
    <w:rsid w:val="008978D5"/>
    <w:rsid w:val="008A49F3"/>
    <w:rsid w:val="008C04F1"/>
    <w:rsid w:val="008C46F9"/>
    <w:rsid w:val="008C7EE6"/>
    <w:rsid w:val="008E03AF"/>
    <w:rsid w:val="008E5CD4"/>
    <w:rsid w:val="00903894"/>
    <w:rsid w:val="00904C3A"/>
    <w:rsid w:val="009305B4"/>
    <w:rsid w:val="00943265"/>
    <w:rsid w:val="00954293"/>
    <w:rsid w:val="0097026F"/>
    <w:rsid w:val="0097379A"/>
    <w:rsid w:val="009848BF"/>
    <w:rsid w:val="009A307F"/>
    <w:rsid w:val="009A55F2"/>
    <w:rsid w:val="009A5A9E"/>
    <w:rsid w:val="009B1006"/>
    <w:rsid w:val="009B3ED0"/>
    <w:rsid w:val="009B6919"/>
    <w:rsid w:val="009C2FAA"/>
    <w:rsid w:val="009C48B4"/>
    <w:rsid w:val="009D4B36"/>
    <w:rsid w:val="009E36F5"/>
    <w:rsid w:val="009F2F27"/>
    <w:rsid w:val="009F77F1"/>
    <w:rsid w:val="00A02BD2"/>
    <w:rsid w:val="00A47F76"/>
    <w:rsid w:val="00A52F3B"/>
    <w:rsid w:val="00A63268"/>
    <w:rsid w:val="00A63D7D"/>
    <w:rsid w:val="00A73AAB"/>
    <w:rsid w:val="00A92877"/>
    <w:rsid w:val="00AB3516"/>
    <w:rsid w:val="00AB5355"/>
    <w:rsid w:val="00AB5D9A"/>
    <w:rsid w:val="00AC00AF"/>
    <w:rsid w:val="00AD0E89"/>
    <w:rsid w:val="00AD4908"/>
    <w:rsid w:val="00AD5B27"/>
    <w:rsid w:val="00AD6864"/>
    <w:rsid w:val="00AF4920"/>
    <w:rsid w:val="00AF5B5A"/>
    <w:rsid w:val="00B139E1"/>
    <w:rsid w:val="00B27789"/>
    <w:rsid w:val="00B36C22"/>
    <w:rsid w:val="00B374B2"/>
    <w:rsid w:val="00B408AE"/>
    <w:rsid w:val="00B45C1C"/>
    <w:rsid w:val="00B636AB"/>
    <w:rsid w:val="00B64D50"/>
    <w:rsid w:val="00B72C5B"/>
    <w:rsid w:val="00B75CC0"/>
    <w:rsid w:val="00B773F4"/>
    <w:rsid w:val="00BA5EBA"/>
    <w:rsid w:val="00BA64F4"/>
    <w:rsid w:val="00BB51DA"/>
    <w:rsid w:val="00BB7EA9"/>
    <w:rsid w:val="00BD1FEA"/>
    <w:rsid w:val="00BD47DE"/>
    <w:rsid w:val="00BE0020"/>
    <w:rsid w:val="00BF7DA9"/>
    <w:rsid w:val="00C107A9"/>
    <w:rsid w:val="00C118BA"/>
    <w:rsid w:val="00C17396"/>
    <w:rsid w:val="00C27497"/>
    <w:rsid w:val="00C35E68"/>
    <w:rsid w:val="00C47218"/>
    <w:rsid w:val="00C51BB0"/>
    <w:rsid w:val="00C53A96"/>
    <w:rsid w:val="00C65D1D"/>
    <w:rsid w:val="00C72749"/>
    <w:rsid w:val="00C75841"/>
    <w:rsid w:val="00C8224C"/>
    <w:rsid w:val="00C8638C"/>
    <w:rsid w:val="00C87079"/>
    <w:rsid w:val="00C96111"/>
    <w:rsid w:val="00CA06F5"/>
    <w:rsid w:val="00CA3430"/>
    <w:rsid w:val="00CB0515"/>
    <w:rsid w:val="00CB1AB2"/>
    <w:rsid w:val="00CB4CFC"/>
    <w:rsid w:val="00CD7E89"/>
    <w:rsid w:val="00CE29EB"/>
    <w:rsid w:val="00CE2C01"/>
    <w:rsid w:val="00CE3D5E"/>
    <w:rsid w:val="00D05684"/>
    <w:rsid w:val="00D10552"/>
    <w:rsid w:val="00D24F56"/>
    <w:rsid w:val="00D34DFE"/>
    <w:rsid w:val="00D365D9"/>
    <w:rsid w:val="00D378C4"/>
    <w:rsid w:val="00D40B02"/>
    <w:rsid w:val="00D57507"/>
    <w:rsid w:val="00D67C52"/>
    <w:rsid w:val="00D72292"/>
    <w:rsid w:val="00D7536A"/>
    <w:rsid w:val="00D858C1"/>
    <w:rsid w:val="00D94787"/>
    <w:rsid w:val="00D9688F"/>
    <w:rsid w:val="00D97C66"/>
    <w:rsid w:val="00DA525B"/>
    <w:rsid w:val="00DB14D4"/>
    <w:rsid w:val="00DD702D"/>
    <w:rsid w:val="00DE7535"/>
    <w:rsid w:val="00DF2B22"/>
    <w:rsid w:val="00E12129"/>
    <w:rsid w:val="00E24791"/>
    <w:rsid w:val="00E25409"/>
    <w:rsid w:val="00E33DD5"/>
    <w:rsid w:val="00E550AC"/>
    <w:rsid w:val="00E63D98"/>
    <w:rsid w:val="00E665F8"/>
    <w:rsid w:val="00E92D72"/>
    <w:rsid w:val="00EA4738"/>
    <w:rsid w:val="00EB046A"/>
    <w:rsid w:val="00EB06D0"/>
    <w:rsid w:val="00EB7762"/>
    <w:rsid w:val="00EC4ABC"/>
    <w:rsid w:val="00ED5F97"/>
    <w:rsid w:val="00EE236A"/>
    <w:rsid w:val="00EE27B9"/>
    <w:rsid w:val="00EE6385"/>
    <w:rsid w:val="00EF3069"/>
    <w:rsid w:val="00EF5D7D"/>
    <w:rsid w:val="00F14876"/>
    <w:rsid w:val="00F207F7"/>
    <w:rsid w:val="00F2346D"/>
    <w:rsid w:val="00F322E6"/>
    <w:rsid w:val="00F36C82"/>
    <w:rsid w:val="00F41CE5"/>
    <w:rsid w:val="00F61C2A"/>
    <w:rsid w:val="00F71638"/>
    <w:rsid w:val="00F71A68"/>
    <w:rsid w:val="00F77EB4"/>
    <w:rsid w:val="00F85931"/>
    <w:rsid w:val="00FA237B"/>
    <w:rsid w:val="00FD6696"/>
    <w:rsid w:val="00FE067D"/>
    <w:rsid w:val="00FE778C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59495"/>
  <w15:chartTrackingRefBased/>
  <w15:docId w15:val="{E7A728EE-DD14-4787-A219-2960A209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020"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  <w:rPr>
      <w:lang w:val="en-US"/>
    </w:r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211110"/>
    <w:pPr>
      <w:spacing w:after="0" w:line="240" w:lineRule="auto"/>
    </w:pPr>
    <w:rPr>
      <w:lang w:val="el-GR"/>
    </w:rPr>
  </w:style>
  <w:style w:type="paragraph" w:styleId="Web">
    <w:name w:val="Normal (Web)"/>
    <w:basedOn w:val="a"/>
    <w:uiPriority w:val="99"/>
    <w:semiHidden/>
    <w:unhideWhenUsed/>
    <w:rsid w:val="001E229E"/>
    <w:rPr>
      <w:rFonts w:ascii="Times New Roman" w:hAnsi="Times New Roman" w:cs="Times New Roman"/>
      <w:sz w:val="24"/>
      <w:szCs w:val="24"/>
    </w:rPr>
  </w:style>
  <w:style w:type="paragraph" w:styleId="aa">
    <w:name w:val="Revision"/>
    <w:hidden/>
    <w:uiPriority w:val="99"/>
    <w:semiHidden/>
    <w:rsid w:val="00431FD8"/>
    <w:pPr>
      <w:spacing w:after="0" w:line="240" w:lineRule="auto"/>
    </w:pPr>
    <w:rPr>
      <w:lang w:val="el-GR"/>
    </w:rPr>
  </w:style>
  <w:style w:type="character" w:styleId="ab">
    <w:name w:val="annotation reference"/>
    <w:basedOn w:val="a0"/>
    <w:uiPriority w:val="99"/>
    <w:semiHidden/>
    <w:unhideWhenUsed/>
    <w:rsid w:val="00580788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580788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c"/>
    <w:uiPriority w:val="99"/>
    <w:rsid w:val="00580788"/>
    <w:rPr>
      <w:sz w:val="20"/>
      <w:szCs w:val="20"/>
      <w:lang w:val="el-GR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580788"/>
    <w:rPr>
      <w:b/>
      <w:bCs/>
    </w:rPr>
  </w:style>
  <w:style w:type="character" w:customStyle="1" w:styleId="Char3">
    <w:name w:val="Θέμα σχολίου Char"/>
    <w:basedOn w:val="Char2"/>
    <w:link w:val="ad"/>
    <w:uiPriority w:val="99"/>
    <w:semiHidden/>
    <w:rsid w:val="00580788"/>
    <w:rPr>
      <w:b/>
      <w:bCs/>
      <w:sz w:val="20"/>
      <w:szCs w:val="20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in-esamea.gr/el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www.facebook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image" Target="media/image5.png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x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www.facebook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NCDP\&#921;&#925;.&#917;.&#931;.&#913;.&#956;&#949;&#913;\&#917;&#928;&#921;&#931;&#932;&#927;&#923;&#927;&#935;&#913;&#929;&#932;&#913;\&#964;&#949;&#955;&#953;&#954;&#940;%20templates\&#917;&#960;&#953;&#963;&#964;&#959;&#955;&#972;&#967;&#945;&#961;&#964;&#945;%20&#921;&#925;-&#917;&#931;&#913;&#956;&#949;&#913;\Epistoloxarto_Empty-template_epistoles%20megalis%20ektasis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50CC1-E87C-4C4C-AAED-684707BA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Epistoloxarto_Empty-template_epistoles megalis ektasis-2022-09-03.dotx</Template>
  <TotalTime>5</TotalTime>
  <Pages>1</Pages>
  <Words>332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Επιστολή</vt:lpstr>
      <vt:lpstr>Επιστολή</vt:lpstr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Evelina Kallimani</dc:creator>
  <cp:keywords/>
  <dc:description/>
  <cp:lastModifiedBy>officeuser</cp:lastModifiedBy>
  <cp:revision>6</cp:revision>
  <cp:lastPrinted>2020-11-03T11:44:00Z</cp:lastPrinted>
  <dcterms:created xsi:type="dcterms:W3CDTF">2025-09-12T05:44:00Z</dcterms:created>
  <dcterms:modified xsi:type="dcterms:W3CDTF">2025-09-16T06:22:00Z</dcterms:modified>
</cp:coreProperties>
</file>