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09A21" w14:textId="77777777" w:rsidR="00E36142" w:rsidRPr="00AC1BFE" w:rsidRDefault="00E36142" w:rsidP="00E36142">
      <w:pPr>
        <w:jc w:val="center"/>
        <w:rPr>
          <w:rFonts w:ascii="Liberation Sans Narrow" w:eastAsia="Aptos" w:hAnsi="Liberation Sans Narrow" w:cs="Open Sans"/>
          <w:b/>
          <w:bCs/>
          <w:sz w:val="24"/>
          <w:szCs w:val="24"/>
          <w:lang w:val="en-US"/>
        </w:rPr>
      </w:pPr>
    </w:p>
    <w:p w14:paraId="7A113FB0" w14:textId="4A564DB9" w:rsidR="0084396A" w:rsidRDefault="00E36142" w:rsidP="00A3656F">
      <w:pPr>
        <w:jc w:val="center"/>
        <w:rPr>
          <w:rFonts w:ascii="Liberation Sans Narrow" w:eastAsia="Aptos" w:hAnsi="Liberation Sans Narrow" w:cs="Open Sans"/>
          <w:b/>
          <w:bCs/>
          <w:sz w:val="24"/>
          <w:szCs w:val="24"/>
          <w:highlight w:val="yellow"/>
          <w:lang w:val="en-US"/>
        </w:rPr>
      </w:pPr>
      <w:r>
        <w:rPr>
          <w:rFonts w:ascii="Liberation Sans Narrow" w:eastAsia="Aptos" w:hAnsi="Liberation Sans Narrow" w:cs="Open Sans"/>
          <w:b/>
          <w:bCs/>
          <w:noProof/>
          <w:sz w:val="24"/>
          <w:szCs w:val="24"/>
          <w:lang w:val="en-US"/>
        </w:rPr>
        <w:drawing>
          <wp:inline distT="0" distB="0" distL="0" distR="0" wp14:anchorId="17839870" wp14:editId="15DE1DA1">
            <wp:extent cx="4772025" cy="1377793"/>
            <wp:effectExtent l="0" t="0" r="0" b="0"/>
            <wp:docPr id="2023985009" name="Εικόνα 21" descr="Λογότυπα φορέων:&#10;- Λογότυπο Υπουργείο Κλιματικής Κρίσης και Πολιτικής Προστασίας/Γενική Γραμματεία Πολιτικής Προστασίας&#10;- Λογότυπο Συμβούλιο της Ευρώπης/ &#10;Ευρωπαϊκό Κέντρο Δασικών Πυρκαγιών&#10;-Λογότυπο ΕΣΑμεΑ&#10;-Λογότυπο ΙΝ-ΕΣΑμεΑ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985009" name="Εικόνα 21" descr="Λογότυπα φορέων:&#10;- Λογότυπο Υπουργείο Κλιματικής Κρίσης και Πολιτικής Προστασίας/Γενική Γραμματεία Πολιτικής Προστασίας&#10;- Λογότυπο Συμβούλιο της Ευρώπης/ &#10;Ευρωπαϊκό Κέντρο Δασικών Πυρκαγιών&#10;-Λογότυπο ΕΣΑμεΑ&#10;-Λογότυπο ΙΝ-ΕΣΑμεΑ&#10;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929" cy="137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1D37A" w14:textId="1709A699" w:rsidR="00032357" w:rsidRPr="00032357" w:rsidRDefault="00032357" w:rsidP="009932A5">
      <w:pPr>
        <w:ind w:left="1440" w:firstLine="720"/>
        <w:jc w:val="right"/>
        <w:rPr>
          <w:rFonts w:ascii="Liberation Sans Narrow" w:eastAsia="Aptos" w:hAnsi="Liberation Sans Narrow" w:cs="Open Sans"/>
          <w:b/>
          <w:bCs/>
          <w:sz w:val="24"/>
          <w:szCs w:val="24"/>
        </w:rPr>
      </w:pPr>
      <w:r w:rsidRPr="003E27D0">
        <w:rPr>
          <w:rFonts w:ascii="Liberation Sans Narrow" w:eastAsia="Aptos" w:hAnsi="Liberation Sans Narrow" w:cs="Open Sans"/>
          <w:b/>
          <w:bCs/>
          <w:sz w:val="24"/>
          <w:szCs w:val="24"/>
        </w:rPr>
        <w:t xml:space="preserve">Αθήνα: </w:t>
      </w:r>
      <w:r w:rsidR="00E36142" w:rsidRPr="003E27D0">
        <w:rPr>
          <w:rFonts w:ascii="Liberation Sans Narrow" w:eastAsia="Aptos" w:hAnsi="Liberation Sans Narrow" w:cs="Open Sans"/>
          <w:b/>
          <w:bCs/>
          <w:sz w:val="24"/>
          <w:szCs w:val="24"/>
        </w:rPr>
        <w:t>1</w:t>
      </w:r>
      <w:r w:rsidR="003E27D0" w:rsidRPr="003E27D0">
        <w:rPr>
          <w:rFonts w:ascii="Liberation Sans Narrow" w:eastAsia="Aptos" w:hAnsi="Liberation Sans Narrow" w:cs="Open Sans"/>
          <w:b/>
          <w:bCs/>
          <w:sz w:val="24"/>
          <w:szCs w:val="24"/>
        </w:rPr>
        <w:t>2</w:t>
      </w:r>
      <w:r w:rsidRPr="003E27D0">
        <w:rPr>
          <w:rFonts w:ascii="Liberation Sans Narrow" w:eastAsia="Aptos" w:hAnsi="Liberation Sans Narrow" w:cs="Open Sans"/>
          <w:b/>
          <w:bCs/>
          <w:sz w:val="24"/>
          <w:szCs w:val="24"/>
        </w:rPr>
        <w:t>.</w:t>
      </w:r>
      <w:r w:rsidR="003E27D0" w:rsidRPr="003E27D0">
        <w:rPr>
          <w:rFonts w:ascii="Liberation Sans Narrow" w:eastAsia="Aptos" w:hAnsi="Liberation Sans Narrow" w:cs="Open Sans"/>
          <w:b/>
          <w:bCs/>
          <w:sz w:val="24"/>
          <w:szCs w:val="24"/>
        </w:rPr>
        <w:t>11</w:t>
      </w:r>
      <w:r w:rsidRPr="003E27D0">
        <w:rPr>
          <w:rFonts w:ascii="Liberation Sans Narrow" w:eastAsia="Aptos" w:hAnsi="Liberation Sans Narrow" w:cs="Open Sans"/>
          <w:b/>
          <w:bCs/>
          <w:sz w:val="24"/>
          <w:szCs w:val="24"/>
        </w:rPr>
        <w:t>.2025</w:t>
      </w:r>
    </w:p>
    <w:p w14:paraId="5FFAD419" w14:textId="0E90380E" w:rsidR="00032357" w:rsidRPr="008E5CD4" w:rsidRDefault="00032357" w:rsidP="00032357">
      <w:pPr>
        <w:ind w:left="5840" w:right="-1361" w:firstLine="454"/>
        <w:jc w:val="center"/>
        <w:rPr>
          <w:rFonts w:ascii="Liberation Sans Narrow" w:eastAsia="Aptos" w:hAnsi="Liberation Sans Narrow" w:cs="Open Sans"/>
          <w:b/>
          <w:bCs/>
          <w:sz w:val="24"/>
          <w:szCs w:val="24"/>
        </w:rPr>
      </w:pPr>
      <w:proofErr w:type="spellStart"/>
      <w:r w:rsidRPr="003E27D0">
        <w:rPr>
          <w:rFonts w:ascii="Liberation Sans Narrow" w:eastAsia="Aptos" w:hAnsi="Liberation Sans Narrow" w:cs="Open Sans"/>
          <w:b/>
          <w:bCs/>
          <w:sz w:val="24"/>
          <w:szCs w:val="24"/>
        </w:rPr>
        <w:t>Αρ</w:t>
      </w:r>
      <w:proofErr w:type="spellEnd"/>
      <w:r w:rsidRPr="003E27D0">
        <w:rPr>
          <w:rFonts w:ascii="Liberation Sans Narrow" w:eastAsia="Aptos" w:hAnsi="Liberation Sans Narrow" w:cs="Open Sans"/>
          <w:b/>
          <w:bCs/>
          <w:sz w:val="24"/>
          <w:szCs w:val="24"/>
        </w:rPr>
        <w:t xml:space="preserve">. </w:t>
      </w:r>
      <w:proofErr w:type="spellStart"/>
      <w:r w:rsidRPr="003E27D0">
        <w:rPr>
          <w:rFonts w:ascii="Liberation Sans Narrow" w:eastAsia="Aptos" w:hAnsi="Liberation Sans Narrow" w:cs="Open Sans"/>
          <w:b/>
          <w:bCs/>
          <w:sz w:val="24"/>
          <w:szCs w:val="24"/>
        </w:rPr>
        <w:t>Πρωτ</w:t>
      </w:r>
      <w:proofErr w:type="spellEnd"/>
      <w:r w:rsidRPr="003E27D0">
        <w:rPr>
          <w:rFonts w:ascii="Liberation Sans Narrow" w:eastAsia="Aptos" w:hAnsi="Liberation Sans Narrow" w:cs="Open Sans"/>
          <w:b/>
          <w:bCs/>
          <w:sz w:val="24"/>
          <w:szCs w:val="24"/>
        </w:rPr>
        <w:t xml:space="preserve">.: </w:t>
      </w:r>
      <w:r w:rsidR="001B23B7">
        <w:rPr>
          <w:rFonts w:ascii="Liberation Sans Narrow" w:eastAsia="Aptos" w:hAnsi="Liberation Sans Narrow" w:cs="Open Sans"/>
          <w:b/>
          <w:bCs/>
          <w:sz w:val="24"/>
          <w:szCs w:val="24"/>
        </w:rPr>
        <w:t>1143</w:t>
      </w:r>
      <w:r w:rsidR="003E27D0">
        <w:rPr>
          <w:rFonts w:ascii="Liberation Sans Narrow" w:eastAsia="Aptos" w:hAnsi="Liberation Sans Narrow" w:cs="Open Sans"/>
          <w:b/>
          <w:bCs/>
          <w:sz w:val="24"/>
          <w:szCs w:val="24"/>
        </w:rPr>
        <w:t xml:space="preserve">   </w:t>
      </w:r>
    </w:p>
    <w:p w14:paraId="22BEC2B2" w14:textId="0CE80D80" w:rsidR="00BE0020" w:rsidRDefault="00BE0020" w:rsidP="009932A5">
      <w:pPr>
        <w:spacing w:before="240" w:after="0" w:line="240" w:lineRule="auto"/>
        <w:jc w:val="center"/>
        <w:rPr>
          <w:rFonts w:ascii="Liberation Sans Narrow" w:hAnsi="Liberation Sans Narrow" w:cs="Calibri-Bold"/>
          <w:b/>
          <w:bCs/>
          <w:sz w:val="32"/>
          <w:szCs w:val="32"/>
        </w:rPr>
      </w:pPr>
      <w:r>
        <w:rPr>
          <w:rFonts w:ascii="Liberation Sans Narrow" w:hAnsi="Liberation Sans Narrow" w:cs="Calibri-Bold"/>
          <w:b/>
          <w:bCs/>
          <w:sz w:val="32"/>
          <w:szCs w:val="32"/>
        </w:rPr>
        <w:t>ΔΕΛΤΙΟ ΤΥΠΟΥ</w:t>
      </w:r>
    </w:p>
    <w:p w14:paraId="5B993A3A" w14:textId="0614FCFE" w:rsidR="00BE0020" w:rsidRPr="00455CD3" w:rsidRDefault="00BB707D" w:rsidP="00BB707D">
      <w:pPr>
        <w:spacing w:before="40" w:after="240" w:line="240" w:lineRule="auto"/>
        <w:jc w:val="center"/>
        <w:rPr>
          <w:rFonts w:ascii="Liberation Sans Narrow" w:hAnsi="Liberation Sans Narrow"/>
          <w:b/>
          <w:bCs/>
          <w:sz w:val="32"/>
          <w:szCs w:val="32"/>
        </w:rPr>
      </w:pPr>
      <w:r w:rsidRPr="00BB707D">
        <w:rPr>
          <w:rFonts w:ascii="Liberation Sans Narrow" w:hAnsi="Liberation Sans Narrow"/>
          <w:b/>
          <w:bCs/>
          <w:sz w:val="32"/>
          <w:szCs w:val="32"/>
        </w:rPr>
        <w:t>«</w:t>
      </w:r>
      <w:bookmarkStart w:id="0" w:name="_Hlk146720354"/>
      <w:r w:rsidRPr="00BB707D">
        <w:rPr>
          <w:rFonts w:ascii="Liberation Sans Narrow" w:hAnsi="Liberation Sans Narrow"/>
          <w:b/>
          <w:bCs/>
          <w:sz w:val="32"/>
          <w:szCs w:val="32"/>
        </w:rPr>
        <w:t>ΗΦΑΙΣΤΟΣ ΙΙ</w:t>
      </w:r>
      <w:bookmarkEnd w:id="0"/>
      <w:r w:rsidRPr="00BB707D">
        <w:rPr>
          <w:rFonts w:ascii="Liberation Sans Narrow" w:hAnsi="Liberation Sans Narrow"/>
          <w:b/>
          <w:bCs/>
          <w:sz w:val="32"/>
          <w:szCs w:val="32"/>
        </w:rPr>
        <w:t>, 2025»</w:t>
      </w:r>
    </w:p>
    <w:p w14:paraId="2079501A" w14:textId="1768F16A" w:rsidR="00AC1BFE" w:rsidRPr="00455CD3" w:rsidRDefault="00AC1BFE" w:rsidP="00BB707D">
      <w:pPr>
        <w:spacing w:before="40" w:after="240" w:line="240" w:lineRule="auto"/>
        <w:jc w:val="center"/>
        <w:rPr>
          <w:rFonts w:ascii="Liberation Sans Narrow" w:hAnsi="Liberation Sans Narrow"/>
          <w:b/>
          <w:bCs/>
          <w:sz w:val="28"/>
          <w:szCs w:val="28"/>
        </w:rPr>
      </w:pPr>
      <w:r w:rsidRPr="00455CD3">
        <w:rPr>
          <w:rFonts w:ascii="Liberation Sans Narrow" w:hAnsi="Liberation Sans Narrow"/>
          <w:b/>
          <w:bCs/>
          <w:sz w:val="28"/>
          <w:szCs w:val="28"/>
        </w:rPr>
        <w:t xml:space="preserve">Πρακτική Άσκηση Εφαρμογής Τεχνικών Εκκένωσης και Ατομικών Σχεδίων Εκκένωσης κτιρίου λόγω σεισμικής δόνησης και πρόκλησης πυρκαγιάς, στην οποία εμπλέκονται Άτομα με Αναπηρία </w:t>
      </w:r>
    </w:p>
    <w:p w14:paraId="5A5EF103" w14:textId="39E3D150" w:rsidR="007D7AC2" w:rsidRPr="00E5445C" w:rsidRDefault="004C6B4E" w:rsidP="004C6B4E">
      <w:pPr>
        <w:spacing w:after="240" w:line="288" w:lineRule="auto"/>
        <w:jc w:val="both"/>
        <w:rPr>
          <w:rFonts w:ascii="Liberation Sans Narrow" w:hAnsi="Liberation Sans Narrow" w:cs="Calibri-Bold"/>
          <w:bCs/>
          <w:sz w:val="24"/>
          <w:szCs w:val="24"/>
        </w:rPr>
      </w:pPr>
      <w:r w:rsidRPr="00E5445C">
        <w:rPr>
          <w:rFonts w:ascii="Liberation Sans Narrow" w:hAnsi="Liberation Sans Narrow" w:cs="Calibri-Bold"/>
          <w:bCs/>
          <w:sz w:val="24"/>
          <w:szCs w:val="24"/>
        </w:rPr>
        <w:t xml:space="preserve">Την </w:t>
      </w:r>
      <w:r w:rsidRPr="00E5445C">
        <w:rPr>
          <w:rFonts w:ascii="Liberation Sans Narrow" w:hAnsi="Liberation Sans Narrow" w:cs="Calibri-Bold"/>
          <w:b/>
          <w:bCs/>
          <w:sz w:val="24"/>
          <w:szCs w:val="24"/>
        </w:rPr>
        <w:t>Παρασκευή 31 Οκτωβρίου 2025 και ώρα 09:00</w:t>
      </w:r>
      <w:r w:rsidRPr="00E5445C">
        <w:rPr>
          <w:rFonts w:ascii="Liberation Sans Narrow" w:hAnsi="Liberation Sans Narrow" w:cs="Calibri-Bold"/>
          <w:bCs/>
          <w:sz w:val="24"/>
          <w:szCs w:val="24"/>
        </w:rPr>
        <w:t xml:space="preserve">, στο </w:t>
      </w:r>
      <w:r w:rsidRPr="00E5445C">
        <w:rPr>
          <w:rFonts w:ascii="Liberation Sans Narrow" w:hAnsi="Liberation Sans Narrow" w:cs="Calibri-Bold"/>
          <w:b/>
          <w:bCs/>
          <w:sz w:val="24"/>
          <w:szCs w:val="24"/>
        </w:rPr>
        <w:t>Κτίριο της Εθνικής Συνομοσπονδίας Ατόμων με Αναπηρία</w:t>
      </w:r>
      <w:r w:rsidR="00AC1BFE">
        <w:rPr>
          <w:rFonts w:ascii="Liberation Sans Narrow" w:hAnsi="Liberation Sans Narrow" w:cs="Calibri-Bold"/>
          <w:b/>
          <w:bCs/>
          <w:sz w:val="24"/>
          <w:szCs w:val="24"/>
        </w:rPr>
        <w:t>,</w:t>
      </w:r>
      <w:r w:rsidR="00BC6B76" w:rsidRPr="00E5445C">
        <w:rPr>
          <w:rFonts w:ascii="Liberation Sans Narrow" w:hAnsi="Liberation Sans Narrow" w:cs="Calibri-Bold"/>
          <w:b/>
          <w:bCs/>
          <w:sz w:val="24"/>
          <w:szCs w:val="24"/>
        </w:rPr>
        <w:t xml:space="preserve"> </w:t>
      </w:r>
      <w:r w:rsidR="00AC1BFE">
        <w:rPr>
          <w:rFonts w:ascii="Liberation Sans Narrow" w:hAnsi="Liberation Sans Narrow" w:cs="Calibri-Bold"/>
          <w:b/>
          <w:bCs/>
          <w:sz w:val="24"/>
          <w:szCs w:val="24"/>
        </w:rPr>
        <w:t xml:space="preserve">ΕΣΑμεΑ, </w:t>
      </w:r>
      <w:r w:rsidRPr="00E5445C">
        <w:rPr>
          <w:rFonts w:ascii="Liberation Sans Narrow" w:hAnsi="Liberation Sans Narrow" w:cs="Calibri-Bold"/>
          <w:bCs/>
          <w:sz w:val="24"/>
          <w:szCs w:val="24"/>
        </w:rPr>
        <w:t>πραγματοποιήθηκε</w:t>
      </w:r>
      <w:r w:rsidR="00D60B92" w:rsidRPr="00E5445C">
        <w:rPr>
          <w:rFonts w:ascii="Liberation Sans Narrow" w:hAnsi="Liberation Sans Narrow" w:cs="Calibri-Bold"/>
          <w:bCs/>
          <w:sz w:val="24"/>
          <w:szCs w:val="24"/>
        </w:rPr>
        <w:t xml:space="preserve"> </w:t>
      </w:r>
      <w:r w:rsidR="00B01901" w:rsidRPr="00E5445C">
        <w:rPr>
          <w:rFonts w:ascii="Liberation Sans Narrow" w:hAnsi="Liberation Sans Narrow" w:cs="Calibri-Bold"/>
          <w:b/>
          <w:sz w:val="24"/>
          <w:szCs w:val="24"/>
        </w:rPr>
        <w:t xml:space="preserve">Πρακτική </w:t>
      </w:r>
      <w:r w:rsidRPr="00E5445C">
        <w:rPr>
          <w:rFonts w:ascii="Liberation Sans Narrow" w:hAnsi="Liberation Sans Narrow" w:cs="Calibri-Bold"/>
          <w:b/>
          <w:sz w:val="24"/>
          <w:szCs w:val="24"/>
        </w:rPr>
        <w:t xml:space="preserve">Άσκηση Εφαρμογής Τεχνικών Εκκένωσης και Ατομικών Σχεδίων </w:t>
      </w:r>
      <w:r w:rsidR="005F2E23" w:rsidRPr="00E5445C">
        <w:rPr>
          <w:rFonts w:ascii="Liberation Sans Narrow" w:hAnsi="Liberation Sans Narrow" w:cs="Calibri-Bold"/>
          <w:b/>
          <w:sz w:val="24"/>
          <w:szCs w:val="24"/>
        </w:rPr>
        <w:t xml:space="preserve">Εκκένωσης </w:t>
      </w:r>
      <w:r w:rsidRPr="00E5445C">
        <w:rPr>
          <w:rFonts w:ascii="Liberation Sans Narrow" w:hAnsi="Liberation Sans Narrow" w:cs="Calibri-Bold"/>
          <w:b/>
          <w:bCs/>
          <w:sz w:val="24"/>
          <w:szCs w:val="24"/>
        </w:rPr>
        <w:t xml:space="preserve">με την </w:t>
      </w:r>
      <w:proofErr w:type="spellStart"/>
      <w:r w:rsidRPr="00E5445C">
        <w:rPr>
          <w:rFonts w:ascii="Liberation Sans Narrow" w:hAnsi="Liberation Sans Narrow" w:cs="Calibri-Bold"/>
          <w:b/>
          <w:bCs/>
          <w:sz w:val="24"/>
          <w:szCs w:val="24"/>
        </w:rPr>
        <w:t>κωδική</w:t>
      </w:r>
      <w:proofErr w:type="spellEnd"/>
      <w:r w:rsidRPr="00E5445C">
        <w:rPr>
          <w:rFonts w:ascii="Liberation Sans Narrow" w:hAnsi="Liberation Sans Narrow" w:cs="Calibri-Bold"/>
          <w:b/>
          <w:bCs/>
          <w:sz w:val="24"/>
          <w:szCs w:val="24"/>
        </w:rPr>
        <w:t xml:space="preserve"> ονομασία "ΗΦΑΙΣΤΟΣ ΙΙ 2025" για εκκένωση κτιρίου λόγω σεισμικής δόνησης και πρόκλησης πυρκαγιάς, στην οποία εμπλέκονται άτομα με αναπηρία</w:t>
      </w:r>
      <w:r w:rsidR="00AC1BFE">
        <w:rPr>
          <w:rFonts w:ascii="Liberation Sans Narrow" w:hAnsi="Liberation Sans Narrow" w:cs="Calibri-Bold"/>
          <w:b/>
          <w:bCs/>
          <w:sz w:val="24"/>
          <w:szCs w:val="24"/>
        </w:rPr>
        <w:t>.</w:t>
      </w:r>
    </w:p>
    <w:p w14:paraId="0F255733" w14:textId="0FF17D4C" w:rsidR="00BC6B76" w:rsidRPr="00E5445C" w:rsidRDefault="00AB0A91" w:rsidP="00BC6B76">
      <w:pPr>
        <w:spacing w:after="240" w:line="288" w:lineRule="auto"/>
        <w:jc w:val="both"/>
        <w:rPr>
          <w:rFonts w:ascii="Liberation Sans Narrow" w:hAnsi="Liberation Sans Narrow"/>
          <w:bCs/>
          <w:sz w:val="24"/>
          <w:szCs w:val="24"/>
        </w:rPr>
      </w:pPr>
      <w:r w:rsidRPr="00E5445C">
        <w:rPr>
          <w:rFonts w:ascii="Liberation Sans Narrow" w:hAnsi="Liberation Sans Narrow" w:cs="Calibri-Bold"/>
          <w:bCs/>
          <w:sz w:val="24"/>
          <w:szCs w:val="24"/>
        </w:rPr>
        <w:t xml:space="preserve">Στο πλαίσιο </w:t>
      </w:r>
      <w:r w:rsidR="00240F9C" w:rsidRPr="00E5445C">
        <w:rPr>
          <w:rFonts w:ascii="Liberation Sans Narrow" w:hAnsi="Liberation Sans Narrow" w:cs="Calibri-Bold"/>
          <w:bCs/>
          <w:sz w:val="24"/>
          <w:szCs w:val="24"/>
        </w:rPr>
        <w:t xml:space="preserve">υλοποίησης </w:t>
      </w:r>
      <w:r w:rsidRPr="00E5445C">
        <w:rPr>
          <w:rFonts w:ascii="Liberation Sans Narrow" w:hAnsi="Liberation Sans Narrow" w:cs="Calibri-Bold"/>
          <w:bCs/>
          <w:sz w:val="24"/>
          <w:szCs w:val="24"/>
        </w:rPr>
        <w:t xml:space="preserve">της άσκησης οι φορείς που συμμετείχαν </w:t>
      </w:r>
      <w:r w:rsidR="00C1041A" w:rsidRPr="00E5445C">
        <w:rPr>
          <w:rFonts w:ascii="Liberation Sans Narrow" w:hAnsi="Liberation Sans Narrow" w:cs="Calibri-Bold"/>
          <w:bCs/>
          <w:sz w:val="24"/>
          <w:szCs w:val="24"/>
        </w:rPr>
        <w:t xml:space="preserve">ήταν </w:t>
      </w:r>
      <w:r w:rsidR="00BC6B76" w:rsidRPr="00B01901">
        <w:rPr>
          <w:rFonts w:ascii="Liberation Sans Narrow" w:hAnsi="Liberation Sans Narrow" w:cs="Calibri-Bold"/>
          <w:bCs/>
          <w:sz w:val="24"/>
          <w:szCs w:val="24"/>
        </w:rPr>
        <w:t>το Ευρωπαϊκό Κέντρο Δασικών Πυρκαγιών (Ε.ΚΕ.ΔΑ.Π)</w:t>
      </w:r>
      <w:r w:rsidR="00BC6B76" w:rsidRPr="00E5445C">
        <w:rPr>
          <w:rFonts w:ascii="Liberation Sans Narrow" w:hAnsi="Liberation Sans Narrow" w:cs="Calibri-Bold"/>
          <w:bCs/>
          <w:sz w:val="24"/>
          <w:szCs w:val="24"/>
        </w:rPr>
        <w:t xml:space="preserve"> </w:t>
      </w:r>
      <w:r w:rsidR="00BC6B76" w:rsidRPr="00E5445C">
        <w:rPr>
          <w:rFonts w:ascii="Liberation Sans Narrow" w:hAnsi="Liberation Sans Narrow"/>
          <w:bCs/>
          <w:sz w:val="24"/>
          <w:szCs w:val="24"/>
        </w:rPr>
        <w:t>σε συνεργασία με τη Γενική Γραμματεία Πολιτικής Προστασίας (ΓΓΠΠ) του Υπουργείου Κλιματικής Κρίσης και Πολιτικής Προστασίας</w:t>
      </w:r>
      <w:r w:rsidR="00C1041A" w:rsidRPr="00E5445C">
        <w:rPr>
          <w:rFonts w:ascii="Liberation Sans Narrow" w:hAnsi="Liberation Sans Narrow"/>
          <w:bCs/>
          <w:sz w:val="24"/>
          <w:szCs w:val="24"/>
        </w:rPr>
        <w:t xml:space="preserve">, η </w:t>
      </w:r>
      <w:r w:rsidR="00BC6B76" w:rsidRPr="00E5445C">
        <w:rPr>
          <w:rFonts w:ascii="Liberation Sans Narrow" w:hAnsi="Liberation Sans Narrow"/>
          <w:bCs/>
          <w:sz w:val="24"/>
          <w:szCs w:val="24"/>
        </w:rPr>
        <w:t>Εθνική Συνομοσπονδία Ατόμων με Αναπηρία (ΕΣΑμεΑ), το Ινστιτούτο  Εθνικής Συνομοσπονδίας Ατόμων με Αναπηρία &amp; Χρόνιες Παθήσεις (</w:t>
      </w:r>
      <w:proofErr w:type="spellStart"/>
      <w:r w:rsidR="00BC6B76" w:rsidRPr="00E5445C">
        <w:rPr>
          <w:rFonts w:ascii="Liberation Sans Narrow" w:hAnsi="Liberation Sans Narrow"/>
          <w:bCs/>
          <w:sz w:val="24"/>
          <w:szCs w:val="24"/>
        </w:rPr>
        <w:t>ΙΝ-ΕΣΑμεΑ</w:t>
      </w:r>
      <w:proofErr w:type="spellEnd"/>
      <w:r w:rsidR="00BC6B76" w:rsidRPr="00E5445C">
        <w:rPr>
          <w:rFonts w:ascii="Liberation Sans Narrow" w:hAnsi="Liberation Sans Narrow"/>
          <w:bCs/>
          <w:sz w:val="24"/>
          <w:szCs w:val="24"/>
        </w:rPr>
        <w:t>) και το Πυροσβεστικό Σώμα.</w:t>
      </w:r>
    </w:p>
    <w:p w14:paraId="1C3D4E37" w14:textId="35A417EC" w:rsidR="0084396A" w:rsidRPr="00E5445C" w:rsidRDefault="00D60B92" w:rsidP="005F2E23">
      <w:pPr>
        <w:spacing w:after="240" w:line="288" w:lineRule="auto"/>
        <w:jc w:val="both"/>
        <w:rPr>
          <w:rFonts w:ascii="Liberation Sans Narrow" w:hAnsi="Liberation Sans Narrow" w:cs="Calibri-Bold"/>
          <w:bCs/>
          <w:sz w:val="24"/>
          <w:szCs w:val="24"/>
        </w:rPr>
      </w:pPr>
      <w:r w:rsidRPr="00D60B92">
        <w:rPr>
          <w:rFonts w:ascii="Liberation Sans Narrow" w:hAnsi="Liberation Sans Narrow" w:cs="Calibri-Bold"/>
          <w:bCs/>
          <w:sz w:val="24"/>
          <w:szCs w:val="24"/>
        </w:rPr>
        <w:t>Την εκδήλωση άνοιξε με τον χαιρετισμό του ο</w:t>
      </w:r>
      <w:r w:rsidRPr="00D60B92">
        <w:rPr>
          <w:rFonts w:ascii="Liberation Sans Narrow" w:hAnsi="Liberation Sans Narrow" w:cs="Calibri-Bold"/>
          <w:b/>
          <w:sz w:val="24"/>
          <w:szCs w:val="24"/>
        </w:rPr>
        <w:t xml:space="preserve"> Πρόεδρος της Εθνικής Συνομοσπονδίας Ατόμων με Αναπηρία και Χρόνιες Παθήσει</w:t>
      </w:r>
      <w:r w:rsidR="002C4EB5" w:rsidRPr="00E5445C">
        <w:rPr>
          <w:rFonts w:ascii="Liberation Sans Narrow" w:hAnsi="Liberation Sans Narrow" w:cs="Calibri-Bold"/>
          <w:b/>
          <w:sz w:val="24"/>
          <w:szCs w:val="24"/>
        </w:rPr>
        <w:t xml:space="preserve">ς </w:t>
      </w:r>
      <w:r w:rsidRPr="00D60B92">
        <w:rPr>
          <w:rFonts w:ascii="Liberation Sans Narrow" w:hAnsi="Liberation Sans Narrow" w:cs="Calibri-Bold"/>
          <w:b/>
          <w:sz w:val="24"/>
          <w:szCs w:val="24"/>
        </w:rPr>
        <w:t xml:space="preserve">κ. Ιωάννης </w:t>
      </w:r>
      <w:proofErr w:type="spellStart"/>
      <w:r w:rsidRPr="00D60B92">
        <w:rPr>
          <w:rFonts w:ascii="Liberation Sans Narrow" w:hAnsi="Liberation Sans Narrow" w:cs="Calibri-Bold"/>
          <w:b/>
          <w:sz w:val="24"/>
          <w:szCs w:val="24"/>
        </w:rPr>
        <w:t>Βαρδακαστάνης</w:t>
      </w:r>
      <w:proofErr w:type="spellEnd"/>
      <w:r w:rsidRPr="00D60B92">
        <w:rPr>
          <w:rFonts w:ascii="Liberation Sans Narrow" w:hAnsi="Liberation Sans Narrow" w:cs="Calibri-Bold"/>
          <w:b/>
          <w:sz w:val="24"/>
          <w:szCs w:val="24"/>
        </w:rPr>
        <w:t xml:space="preserve">, </w:t>
      </w:r>
      <w:r w:rsidRPr="00D60B92">
        <w:rPr>
          <w:rFonts w:ascii="Liberation Sans Narrow" w:hAnsi="Liberation Sans Narrow" w:cs="Calibri-Bold"/>
          <w:bCs/>
          <w:sz w:val="24"/>
          <w:szCs w:val="24"/>
        </w:rPr>
        <w:t xml:space="preserve">ο οποίος ευχαρίστησε όλους τους εμπλεκόμενους φορείς </w:t>
      </w:r>
      <w:r w:rsidR="002C4EB5" w:rsidRPr="00E5445C">
        <w:rPr>
          <w:rFonts w:ascii="Liberation Sans Narrow" w:hAnsi="Liberation Sans Narrow" w:cs="Calibri-Bold"/>
          <w:bCs/>
          <w:sz w:val="24"/>
          <w:szCs w:val="24"/>
        </w:rPr>
        <w:t xml:space="preserve">για τη συμμετοχή τους </w:t>
      </w:r>
      <w:r w:rsidR="00986FE9" w:rsidRPr="00E5445C">
        <w:rPr>
          <w:rFonts w:ascii="Liberation Sans Narrow" w:hAnsi="Liberation Sans Narrow" w:cs="Calibri-Bold"/>
          <w:bCs/>
          <w:sz w:val="24"/>
          <w:szCs w:val="24"/>
        </w:rPr>
        <w:t xml:space="preserve">και </w:t>
      </w:r>
      <w:r w:rsidRPr="00D60B92">
        <w:rPr>
          <w:rFonts w:ascii="Liberation Sans Narrow" w:hAnsi="Liberation Sans Narrow" w:cs="Calibri-Bold"/>
          <w:bCs/>
          <w:sz w:val="24"/>
          <w:szCs w:val="24"/>
        </w:rPr>
        <w:t>τόνισε τη σημασία</w:t>
      </w:r>
      <w:r w:rsidR="00986FE9" w:rsidRPr="00E5445C">
        <w:rPr>
          <w:rFonts w:ascii="Liberation Sans Narrow" w:hAnsi="Liberation Sans Narrow" w:cs="Calibri-Bold"/>
          <w:bCs/>
          <w:sz w:val="24"/>
          <w:szCs w:val="24"/>
        </w:rPr>
        <w:t xml:space="preserve"> </w:t>
      </w:r>
      <w:r w:rsidRPr="00D60B92">
        <w:rPr>
          <w:rFonts w:ascii="Liberation Sans Narrow" w:hAnsi="Liberation Sans Narrow" w:cs="Calibri-Bold"/>
          <w:bCs/>
          <w:sz w:val="24"/>
          <w:szCs w:val="24"/>
        </w:rPr>
        <w:t xml:space="preserve">πραγματοποίησης τέτοιων πρωτοβουλιών, που έχουν ως στόχο την προώθηση της συμπερίληψης των </w:t>
      </w:r>
      <w:r w:rsidR="00AC1BFE">
        <w:rPr>
          <w:rFonts w:ascii="Liberation Sans Narrow" w:hAnsi="Liberation Sans Narrow" w:cs="Calibri-Bold"/>
          <w:bCs/>
          <w:sz w:val="24"/>
          <w:szCs w:val="24"/>
        </w:rPr>
        <w:t>α</w:t>
      </w:r>
      <w:r w:rsidRPr="00D60B92">
        <w:rPr>
          <w:rFonts w:ascii="Liberation Sans Narrow" w:hAnsi="Liberation Sans Narrow" w:cs="Calibri-Bold"/>
          <w:bCs/>
          <w:sz w:val="24"/>
          <w:szCs w:val="24"/>
        </w:rPr>
        <w:t xml:space="preserve">τόμων με </w:t>
      </w:r>
      <w:r w:rsidR="00AC1BFE">
        <w:rPr>
          <w:rFonts w:ascii="Liberation Sans Narrow" w:hAnsi="Liberation Sans Narrow" w:cs="Calibri-Bold"/>
          <w:bCs/>
          <w:sz w:val="24"/>
          <w:szCs w:val="24"/>
        </w:rPr>
        <w:t>α</w:t>
      </w:r>
      <w:r w:rsidRPr="00D60B92">
        <w:rPr>
          <w:rFonts w:ascii="Liberation Sans Narrow" w:hAnsi="Liberation Sans Narrow" w:cs="Calibri-Bold"/>
          <w:bCs/>
          <w:sz w:val="24"/>
          <w:szCs w:val="24"/>
        </w:rPr>
        <w:t>ναπηρία στις διαδικασίες πρόληψης, ετοιμότητας και απόκρισης έναντι καταστροφών</w:t>
      </w:r>
      <w:r w:rsidR="00986FE9" w:rsidRPr="00E5445C">
        <w:rPr>
          <w:rFonts w:ascii="Liberation Sans Narrow" w:hAnsi="Liberation Sans Narrow" w:cs="Calibri-Bold"/>
          <w:bCs/>
          <w:sz w:val="24"/>
          <w:szCs w:val="24"/>
        </w:rPr>
        <w:t>.</w:t>
      </w:r>
      <w:r w:rsidRPr="00D60B92">
        <w:rPr>
          <w:rFonts w:ascii="Liberation Sans Narrow" w:hAnsi="Liberation Sans Narrow" w:cs="Calibri-Bold"/>
          <w:bCs/>
          <w:sz w:val="24"/>
          <w:szCs w:val="24"/>
        </w:rPr>
        <w:t xml:space="preserve"> </w:t>
      </w:r>
    </w:p>
    <w:p w14:paraId="3BC28FD8" w14:textId="7E0254AE" w:rsidR="004E14F2" w:rsidRPr="00E5445C" w:rsidRDefault="0084396A" w:rsidP="005F2E23">
      <w:pPr>
        <w:spacing w:after="240" w:line="288" w:lineRule="auto"/>
        <w:jc w:val="both"/>
        <w:rPr>
          <w:rFonts w:ascii="Liberation Sans Narrow" w:hAnsi="Liberation Sans Narrow" w:cs="Calibri-Bold"/>
          <w:bCs/>
          <w:sz w:val="24"/>
          <w:szCs w:val="24"/>
        </w:rPr>
      </w:pPr>
      <w:r w:rsidRPr="00E5445C">
        <w:rPr>
          <w:rFonts w:ascii="Liberation Sans Narrow" w:hAnsi="Liberation Sans Narrow" w:cs="Calibri-Bold"/>
          <w:b/>
          <w:i/>
          <w:iCs/>
          <w:sz w:val="24"/>
          <w:szCs w:val="24"/>
        </w:rPr>
        <w:lastRenderedPageBreak/>
        <w:t>«Η</w:t>
      </w:r>
      <w:r w:rsidR="00890076" w:rsidRPr="00E5445C">
        <w:rPr>
          <w:rFonts w:ascii="Liberation Sans Narrow" w:hAnsi="Liberation Sans Narrow" w:cs="Calibri-Bold"/>
          <w:b/>
          <w:i/>
          <w:iCs/>
          <w:sz w:val="24"/>
          <w:szCs w:val="24"/>
        </w:rPr>
        <w:t xml:space="preserve"> δικαιωματική προσέγγιση της αναπηρίας </w:t>
      </w:r>
      <w:r w:rsidR="00AB0A91" w:rsidRPr="00E5445C">
        <w:rPr>
          <w:rFonts w:ascii="Liberation Sans Narrow" w:hAnsi="Liberation Sans Narrow" w:cs="Calibri-Bold"/>
          <w:b/>
          <w:i/>
          <w:iCs/>
          <w:sz w:val="24"/>
          <w:szCs w:val="24"/>
        </w:rPr>
        <w:t xml:space="preserve">σε καταστάσεις κρίσεων </w:t>
      </w:r>
      <w:r w:rsidR="009C1C0E" w:rsidRPr="00E5445C">
        <w:rPr>
          <w:rFonts w:ascii="Liberation Sans Narrow" w:hAnsi="Liberation Sans Narrow" w:cs="Calibri-Bold"/>
          <w:b/>
          <w:i/>
          <w:iCs/>
          <w:sz w:val="24"/>
          <w:szCs w:val="24"/>
        </w:rPr>
        <w:t xml:space="preserve">και μη </w:t>
      </w:r>
      <w:r w:rsidR="00890076" w:rsidRPr="00E5445C">
        <w:rPr>
          <w:rFonts w:ascii="Liberation Sans Narrow" w:hAnsi="Liberation Sans Narrow" w:cs="Calibri-Bold"/>
          <w:b/>
          <w:i/>
          <w:iCs/>
          <w:sz w:val="24"/>
          <w:szCs w:val="24"/>
        </w:rPr>
        <w:t>αποτελεί</w:t>
      </w:r>
      <w:r w:rsidR="00AB0A91" w:rsidRPr="00E5445C">
        <w:rPr>
          <w:rFonts w:ascii="Liberation Sans Narrow" w:hAnsi="Liberation Sans Narrow" w:cs="Calibri-Bold"/>
          <w:b/>
          <w:i/>
          <w:iCs/>
          <w:sz w:val="24"/>
          <w:szCs w:val="24"/>
        </w:rPr>
        <w:t xml:space="preserve"> θεμελιώδη προϋπόθεση για μια ανθεκτική κοινωνία</w:t>
      </w:r>
      <w:r w:rsidRPr="00E5445C">
        <w:rPr>
          <w:rFonts w:ascii="Liberation Sans Narrow" w:hAnsi="Liberation Sans Narrow" w:cs="Calibri-Bold"/>
          <w:b/>
          <w:i/>
          <w:iCs/>
          <w:sz w:val="24"/>
          <w:szCs w:val="24"/>
        </w:rPr>
        <w:t>»</w:t>
      </w:r>
      <w:r w:rsidR="00CC29A1" w:rsidRPr="00E5445C">
        <w:rPr>
          <w:rFonts w:ascii="Liberation Sans Narrow" w:hAnsi="Liberation Sans Narrow" w:cs="Calibri-Bold"/>
          <w:bCs/>
          <w:i/>
          <w:iCs/>
          <w:sz w:val="24"/>
          <w:szCs w:val="24"/>
        </w:rPr>
        <w:t xml:space="preserve"> </w:t>
      </w:r>
      <w:r w:rsidRPr="00E5445C">
        <w:rPr>
          <w:rFonts w:ascii="Liberation Sans Narrow" w:hAnsi="Liberation Sans Narrow" w:cs="Calibri-Bold"/>
          <w:bCs/>
          <w:sz w:val="24"/>
          <w:szCs w:val="24"/>
        </w:rPr>
        <w:t>πρόσθεσε με τη σειρά της</w:t>
      </w:r>
      <w:r w:rsidRPr="00E5445C">
        <w:rPr>
          <w:rFonts w:ascii="Liberation Sans Narrow" w:hAnsi="Liberation Sans Narrow" w:cs="Calibri-Bold"/>
          <w:b/>
          <w:sz w:val="24"/>
          <w:szCs w:val="24"/>
        </w:rPr>
        <w:t xml:space="preserve"> </w:t>
      </w:r>
      <w:r w:rsidRPr="00E5445C">
        <w:rPr>
          <w:rFonts w:ascii="Liberation Sans Narrow" w:hAnsi="Liberation Sans Narrow" w:cs="Calibri-Bold"/>
          <w:bCs/>
          <w:sz w:val="24"/>
          <w:szCs w:val="24"/>
        </w:rPr>
        <w:t>η</w:t>
      </w:r>
      <w:r w:rsidRPr="00E5445C">
        <w:rPr>
          <w:rFonts w:ascii="Liberation Sans Narrow" w:hAnsi="Liberation Sans Narrow" w:cs="Calibri-Bold"/>
          <w:b/>
          <w:sz w:val="24"/>
          <w:szCs w:val="24"/>
        </w:rPr>
        <w:t xml:space="preserve"> Αναπληρώτρια Διευθύντρια του </w:t>
      </w:r>
      <w:r w:rsidRPr="00E5445C">
        <w:rPr>
          <w:rFonts w:ascii="Liberation Sans Narrow" w:hAnsi="Liberation Sans Narrow"/>
          <w:b/>
          <w:sz w:val="24"/>
          <w:szCs w:val="24"/>
        </w:rPr>
        <w:t>Ινστιτούτο</w:t>
      </w:r>
      <w:r w:rsidR="00CC29A1" w:rsidRPr="00E5445C">
        <w:rPr>
          <w:rFonts w:ascii="Liberation Sans Narrow" w:hAnsi="Liberation Sans Narrow"/>
          <w:b/>
          <w:sz w:val="24"/>
          <w:szCs w:val="24"/>
        </w:rPr>
        <w:t xml:space="preserve">υ </w:t>
      </w:r>
      <w:r w:rsidRPr="00E5445C">
        <w:rPr>
          <w:rFonts w:ascii="Liberation Sans Narrow" w:hAnsi="Liberation Sans Narrow"/>
          <w:b/>
          <w:sz w:val="24"/>
          <w:szCs w:val="24"/>
        </w:rPr>
        <w:t>Εθνικής Συνομοσπονδίας Ατόμων με Αναπηρία &amp; Χρόνιες Παθήσεις (</w:t>
      </w:r>
      <w:proofErr w:type="spellStart"/>
      <w:r w:rsidRPr="00E5445C">
        <w:rPr>
          <w:rFonts w:ascii="Liberation Sans Narrow" w:hAnsi="Liberation Sans Narrow"/>
          <w:b/>
          <w:sz w:val="24"/>
          <w:szCs w:val="24"/>
        </w:rPr>
        <w:t>ΙΝ-ΕΣΑμεΑ</w:t>
      </w:r>
      <w:proofErr w:type="spellEnd"/>
      <w:r w:rsidRPr="00E5445C">
        <w:rPr>
          <w:rFonts w:ascii="Liberation Sans Narrow" w:hAnsi="Liberation Sans Narrow"/>
          <w:b/>
          <w:sz w:val="24"/>
          <w:szCs w:val="24"/>
        </w:rPr>
        <w:t>) κα.</w:t>
      </w:r>
      <w:r w:rsidR="002C4EB5" w:rsidRPr="00E5445C">
        <w:rPr>
          <w:rFonts w:ascii="Liberation Sans Narrow" w:hAnsi="Liberation Sans Narrow"/>
          <w:b/>
          <w:sz w:val="24"/>
          <w:szCs w:val="24"/>
        </w:rPr>
        <w:t xml:space="preserve"> </w:t>
      </w:r>
      <w:r w:rsidRPr="00E5445C">
        <w:rPr>
          <w:rFonts w:ascii="Liberation Sans Narrow" w:hAnsi="Liberation Sans Narrow"/>
          <w:b/>
          <w:sz w:val="24"/>
          <w:szCs w:val="24"/>
        </w:rPr>
        <w:t>Ευαγγελία Καλλιμάνη</w:t>
      </w:r>
      <w:r w:rsidRPr="00E5445C">
        <w:rPr>
          <w:rFonts w:ascii="Liberation Sans Narrow" w:hAnsi="Liberation Sans Narrow"/>
          <w:bCs/>
          <w:sz w:val="24"/>
          <w:szCs w:val="24"/>
        </w:rPr>
        <w:t>.</w:t>
      </w:r>
    </w:p>
    <w:p w14:paraId="06FF8733" w14:textId="72698CF0" w:rsidR="00B61758" w:rsidRDefault="0080233F" w:rsidP="0080233F">
      <w:pPr>
        <w:spacing w:after="240" w:line="288" w:lineRule="auto"/>
        <w:jc w:val="both"/>
        <w:rPr>
          <w:rFonts w:ascii="Liberation Sans Narrow" w:hAnsi="Liberation Sans Narrow"/>
          <w:bCs/>
          <w:sz w:val="24"/>
          <w:szCs w:val="24"/>
        </w:rPr>
      </w:pPr>
      <w:r w:rsidRPr="00E5445C">
        <w:rPr>
          <w:rFonts w:ascii="Liberation Sans Narrow" w:hAnsi="Liberation Sans Narrow" w:cs="Calibri-Bold"/>
          <w:bCs/>
          <w:sz w:val="24"/>
          <w:szCs w:val="24"/>
        </w:rPr>
        <w:t>Τον Οκτώβρη του 2023 είχε πραγματοποιηθεί η</w:t>
      </w:r>
      <w:r w:rsidR="00F93DF1" w:rsidRPr="00E5445C">
        <w:rPr>
          <w:rFonts w:ascii="Liberation Sans Narrow" w:hAnsi="Liberation Sans Narrow" w:cs="Calibri-Bold"/>
          <w:bCs/>
          <w:sz w:val="24"/>
          <w:szCs w:val="24"/>
        </w:rPr>
        <w:t xml:space="preserve"> </w:t>
      </w:r>
      <w:r w:rsidR="00F93DF1" w:rsidRPr="00B76747">
        <w:rPr>
          <w:rFonts w:ascii="Liberation Sans Narrow" w:hAnsi="Liberation Sans Narrow" w:cs="Calibri-Bold"/>
          <w:b/>
          <w:sz w:val="24"/>
          <w:szCs w:val="24"/>
        </w:rPr>
        <w:t xml:space="preserve">Άσκηση επί </w:t>
      </w:r>
      <w:proofErr w:type="spellStart"/>
      <w:r w:rsidR="00F93DF1" w:rsidRPr="00B76747">
        <w:rPr>
          <w:rFonts w:ascii="Liberation Sans Narrow" w:hAnsi="Liberation Sans Narrow" w:cs="Calibri-Bold"/>
          <w:b/>
          <w:sz w:val="24"/>
          <w:szCs w:val="24"/>
        </w:rPr>
        <w:t>χάρτου</w:t>
      </w:r>
      <w:proofErr w:type="spellEnd"/>
      <w:r w:rsidR="00F93DF1" w:rsidRPr="00B76747">
        <w:rPr>
          <w:rFonts w:ascii="Liberation Sans Narrow" w:hAnsi="Liberation Sans Narrow" w:cs="Calibri-Bold"/>
          <w:b/>
          <w:sz w:val="24"/>
          <w:szCs w:val="24"/>
        </w:rPr>
        <w:t xml:space="preserve"> </w:t>
      </w:r>
      <w:r w:rsidR="00BD1348" w:rsidRPr="00B76747">
        <w:rPr>
          <w:rFonts w:ascii="Liberation Sans Narrow" w:hAnsi="Liberation Sans Narrow" w:cs="Calibri-Bold"/>
          <w:b/>
          <w:sz w:val="24"/>
          <w:szCs w:val="24"/>
        </w:rPr>
        <w:t>"</w:t>
      </w:r>
      <w:r w:rsidR="00F93DF1" w:rsidRPr="00B76747">
        <w:rPr>
          <w:rFonts w:ascii="Liberation Sans Narrow" w:hAnsi="Liberation Sans Narrow" w:cs="Calibri-Bold"/>
          <w:b/>
          <w:sz w:val="24"/>
          <w:szCs w:val="24"/>
        </w:rPr>
        <w:t xml:space="preserve">ΗΦΑΙΣΤΟΣ </w:t>
      </w:r>
      <w:r w:rsidR="00AC1BFE">
        <w:rPr>
          <w:rFonts w:ascii="Liberation Sans Narrow" w:hAnsi="Liberation Sans Narrow" w:cs="Calibri-Bold"/>
          <w:b/>
          <w:sz w:val="24"/>
          <w:szCs w:val="24"/>
          <w:lang w:val="en-US"/>
        </w:rPr>
        <w:t>I</w:t>
      </w:r>
      <w:r w:rsidR="00AC1BFE" w:rsidRPr="00455CD3">
        <w:rPr>
          <w:rFonts w:ascii="Liberation Sans Narrow" w:hAnsi="Liberation Sans Narrow" w:cs="Calibri-Bold"/>
          <w:b/>
          <w:sz w:val="24"/>
          <w:szCs w:val="24"/>
        </w:rPr>
        <w:t xml:space="preserve"> </w:t>
      </w:r>
      <w:r w:rsidR="00F93DF1" w:rsidRPr="00B76747">
        <w:rPr>
          <w:rFonts w:ascii="Liberation Sans Narrow" w:hAnsi="Liberation Sans Narrow" w:cs="Calibri-Bold"/>
          <w:b/>
          <w:sz w:val="24"/>
          <w:szCs w:val="24"/>
        </w:rPr>
        <w:t>2023</w:t>
      </w:r>
      <w:r w:rsidR="00BD1348" w:rsidRPr="00B76747">
        <w:rPr>
          <w:rFonts w:ascii="Liberation Sans Narrow" w:hAnsi="Liberation Sans Narrow" w:cs="Calibri-Bold"/>
          <w:b/>
          <w:sz w:val="24"/>
          <w:szCs w:val="24"/>
        </w:rPr>
        <w:t>"</w:t>
      </w:r>
      <w:r w:rsidR="00F93DF1" w:rsidRPr="00E5445C">
        <w:rPr>
          <w:rFonts w:ascii="Liberation Sans Narrow" w:hAnsi="Liberation Sans Narrow" w:cs="Calibri-Bold"/>
          <w:bCs/>
          <w:sz w:val="24"/>
          <w:szCs w:val="24"/>
        </w:rPr>
        <w:t xml:space="preserve"> </w:t>
      </w:r>
      <w:r w:rsidR="00BD1348" w:rsidRPr="00E5445C">
        <w:rPr>
          <w:rFonts w:ascii="Liberation Sans Narrow" w:hAnsi="Liberation Sans Narrow" w:cs="Calibri-Bold"/>
          <w:bCs/>
          <w:sz w:val="24"/>
          <w:szCs w:val="24"/>
        </w:rPr>
        <w:t xml:space="preserve">η οποία </w:t>
      </w:r>
      <w:r w:rsidR="00F93DF1" w:rsidRPr="00E5445C">
        <w:rPr>
          <w:rFonts w:ascii="Liberation Sans Narrow" w:hAnsi="Liberation Sans Narrow" w:cs="Calibri-Bold"/>
          <w:bCs/>
          <w:sz w:val="24"/>
          <w:szCs w:val="24"/>
        </w:rPr>
        <w:t xml:space="preserve">ανέδειξε την </w:t>
      </w:r>
      <w:r w:rsidR="00F93DF1" w:rsidRPr="00B76747">
        <w:rPr>
          <w:rFonts w:ascii="Liberation Sans Narrow" w:hAnsi="Liberation Sans Narrow" w:cs="Calibri-Bold"/>
          <w:bCs/>
          <w:sz w:val="24"/>
          <w:szCs w:val="24"/>
        </w:rPr>
        <w:t>ανάγκη για</w:t>
      </w:r>
      <w:r w:rsidR="00F93DF1" w:rsidRPr="00B76747">
        <w:rPr>
          <w:rFonts w:ascii="Liberation Sans Narrow" w:hAnsi="Liberation Sans Narrow" w:cs="Calibri-Bold"/>
          <w:b/>
          <w:sz w:val="24"/>
          <w:szCs w:val="24"/>
        </w:rPr>
        <w:t xml:space="preserve"> </w:t>
      </w:r>
      <w:r w:rsidR="0076205C" w:rsidRPr="00B76747">
        <w:rPr>
          <w:rFonts w:ascii="Liberation Sans Narrow" w:hAnsi="Liberation Sans Narrow" w:cs="Calibri-Bold"/>
          <w:b/>
          <w:sz w:val="24"/>
          <w:szCs w:val="24"/>
        </w:rPr>
        <w:t xml:space="preserve">ολιστική </w:t>
      </w:r>
      <w:r w:rsidR="00F93DF1" w:rsidRPr="00B76747">
        <w:rPr>
          <w:rFonts w:ascii="Liberation Sans Narrow" w:hAnsi="Liberation Sans Narrow" w:cs="Calibri-Bold"/>
          <w:b/>
          <w:sz w:val="24"/>
          <w:szCs w:val="24"/>
        </w:rPr>
        <w:t>ε</w:t>
      </w:r>
      <w:r w:rsidR="00F93DF1" w:rsidRPr="00F93DF1">
        <w:rPr>
          <w:rFonts w:ascii="Liberation Sans Narrow" w:hAnsi="Liberation Sans Narrow" w:cs="Calibri-Bold"/>
          <w:b/>
          <w:sz w:val="24"/>
          <w:szCs w:val="24"/>
        </w:rPr>
        <w:t>νσωμάτωση της διάστασης της αναπηρίας</w:t>
      </w:r>
      <w:r w:rsidR="00F93DF1" w:rsidRPr="00F93DF1">
        <w:rPr>
          <w:rFonts w:ascii="Liberation Sans Narrow" w:hAnsi="Liberation Sans Narrow" w:cs="Calibri-Bold"/>
          <w:bCs/>
          <w:sz w:val="24"/>
          <w:szCs w:val="24"/>
        </w:rPr>
        <w:t xml:space="preserve"> σε όλα τα στάδια σχεδιασμού και αντιμετώπισης </w:t>
      </w:r>
      <w:r w:rsidR="0076205C" w:rsidRPr="00B76747">
        <w:rPr>
          <w:rFonts w:ascii="Liberation Sans Narrow" w:hAnsi="Liberation Sans Narrow" w:cs="Calibri-Bold"/>
          <w:bCs/>
          <w:sz w:val="24"/>
          <w:szCs w:val="24"/>
        </w:rPr>
        <w:t xml:space="preserve">καταστάσεων </w:t>
      </w:r>
      <w:r w:rsidR="00F93DF1" w:rsidRPr="00F93DF1">
        <w:rPr>
          <w:rFonts w:ascii="Liberation Sans Narrow" w:hAnsi="Liberation Sans Narrow" w:cs="Calibri-Bold"/>
          <w:bCs/>
          <w:sz w:val="24"/>
          <w:szCs w:val="24"/>
        </w:rPr>
        <w:t>κρίσεων</w:t>
      </w:r>
      <w:r w:rsidR="00F93DF1" w:rsidRPr="00B76747">
        <w:rPr>
          <w:rFonts w:ascii="Liberation Sans Narrow" w:hAnsi="Liberation Sans Narrow" w:cs="Calibri-Bold"/>
          <w:bCs/>
          <w:sz w:val="24"/>
          <w:szCs w:val="24"/>
        </w:rPr>
        <w:t xml:space="preserve"> </w:t>
      </w:r>
      <w:r w:rsidR="00BD1348" w:rsidRPr="00B76747">
        <w:rPr>
          <w:rFonts w:ascii="Liberation Sans Narrow" w:hAnsi="Liberation Sans Narrow" w:cs="Calibri-Bold"/>
          <w:bCs/>
          <w:sz w:val="24"/>
          <w:szCs w:val="24"/>
        </w:rPr>
        <w:t>από</w:t>
      </w:r>
      <w:r w:rsidR="00B61758">
        <w:rPr>
          <w:rFonts w:ascii="Liberation Sans Narrow" w:hAnsi="Liberation Sans Narrow" w:cs="Calibri-Bold"/>
          <w:bCs/>
          <w:sz w:val="24"/>
          <w:szCs w:val="24"/>
        </w:rPr>
        <w:t xml:space="preserve"> </w:t>
      </w:r>
      <w:r w:rsidR="00BD1348" w:rsidRPr="00B76747">
        <w:rPr>
          <w:rFonts w:ascii="Liberation Sans Narrow" w:hAnsi="Liberation Sans Narrow" w:cs="Calibri-Bold"/>
          <w:bCs/>
          <w:sz w:val="24"/>
          <w:szCs w:val="24"/>
        </w:rPr>
        <w:t xml:space="preserve">τις αρμόδιες αρχές </w:t>
      </w:r>
      <w:r w:rsidR="006B6BDC" w:rsidRPr="00B76747">
        <w:rPr>
          <w:rFonts w:ascii="Liberation Sans Narrow" w:hAnsi="Liberation Sans Narrow"/>
          <w:bCs/>
          <w:sz w:val="24"/>
          <w:szCs w:val="24"/>
        </w:rPr>
        <w:t xml:space="preserve">για να καταστεί η διαχείριση καταστροφών </w:t>
      </w:r>
      <w:proofErr w:type="spellStart"/>
      <w:r w:rsidR="006B6BDC" w:rsidRPr="00B76747">
        <w:rPr>
          <w:rStyle w:val="ae"/>
          <w:rFonts w:ascii="Liberation Sans Narrow" w:hAnsi="Liberation Sans Narrow"/>
          <w:b w:val="0"/>
          <w:sz w:val="24"/>
          <w:szCs w:val="24"/>
        </w:rPr>
        <w:t>προσβάσιμη</w:t>
      </w:r>
      <w:proofErr w:type="spellEnd"/>
      <w:r w:rsidR="006B6BDC" w:rsidRPr="00B76747">
        <w:rPr>
          <w:rStyle w:val="ae"/>
          <w:rFonts w:ascii="Liberation Sans Narrow" w:hAnsi="Liberation Sans Narrow"/>
          <w:b w:val="0"/>
          <w:sz w:val="24"/>
          <w:szCs w:val="24"/>
        </w:rPr>
        <w:t>, δίκαιη και αποτελεσματική</w:t>
      </w:r>
      <w:r w:rsidR="006B6BDC" w:rsidRPr="00B76747">
        <w:rPr>
          <w:rFonts w:ascii="Liberation Sans Narrow" w:hAnsi="Liberation Sans Narrow"/>
          <w:bCs/>
          <w:sz w:val="24"/>
          <w:szCs w:val="24"/>
        </w:rPr>
        <w:t xml:space="preserve"> για όλους.</w:t>
      </w:r>
    </w:p>
    <w:p w14:paraId="718A839F" w14:textId="73367AE5" w:rsidR="0051024D" w:rsidRDefault="006B6BDC" w:rsidP="0080233F">
      <w:pPr>
        <w:spacing w:after="240" w:line="288" w:lineRule="auto"/>
        <w:jc w:val="both"/>
        <w:rPr>
          <w:rFonts w:ascii="Liberation Sans Narrow" w:hAnsi="Liberation Sans Narrow" w:cs="Calibri-Bold"/>
          <w:b/>
          <w:bCs/>
          <w:sz w:val="24"/>
          <w:szCs w:val="24"/>
        </w:rPr>
      </w:pPr>
      <w:r w:rsidRPr="00B61758">
        <w:rPr>
          <w:rFonts w:ascii="Liberation Sans Narrow" w:hAnsi="Liberation Sans Narrow" w:cstheme="minorHAnsi"/>
          <w:bCs/>
          <w:color w:val="000000"/>
          <w:sz w:val="24"/>
          <w:szCs w:val="24"/>
        </w:rPr>
        <w:t>Σε συνέχεια</w:t>
      </w:r>
      <w:r w:rsidRPr="00B61758">
        <w:rPr>
          <w:rFonts w:ascii="Liberation Sans Narrow" w:hAnsi="Liberation Sans Narrow" w:cstheme="minorHAnsi"/>
          <w:color w:val="000000"/>
          <w:sz w:val="24"/>
          <w:szCs w:val="24"/>
        </w:rPr>
        <w:t xml:space="preserve"> των ανωτέρω και</w:t>
      </w:r>
      <w:r w:rsidR="00B61758" w:rsidRPr="00B61758">
        <w:rPr>
          <w:rFonts w:ascii="Liberation Sans Narrow" w:hAnsi="Liberation Sans Narrow" w:cstheme="minorHAnsi"/>
          <w:color w:val="000000"/>
          <w:sz w:val="24"/>
          <w:szCs w:val="24"/>
        </w:rPr>
        <w:t xml:space="preserve"> </w:t>
      </w:r>
      <w:r w:rsidR="00B245CE">
        <w:rPr>
          <w:rFonts w:ascii="Liberation Sans Narrow" w:hAnsi="Liberation Sans Narrow" w:cstheme="minorHAnsi"/>
          <w:color w:val="000000"/>
          <w:sz w:val="24"/>
          <w:szCs w:val="24"/>
        </w:rPr>
        <w:t>με τη συμβολή του</w:t>
      </w:r>
      <w:r w:rsidR="00B245CE" w:rsidRPr="00B245CE">
        <w:rPr>
          <w:rFonts w:ascii="Liberation Sans Narrow" w:hAnsi="Liberation Sans Narrow" w:cstheme="minorHAnsi"/>
          <w:color w:val="000000"/>
          <w:sz w:val="24"/>
          <w:szCs w:val="24"/>
        </w:rPr>
        <w:t xml:space="preserve"> Ευρωπαϊκού Κέντρου Δασικών Πυρκαγιών (ΕΚΕΔΑΠ)</w:t>
      </w:r>
      <w:r w:rsidR="00B245CE">
        <w:rPr>
          <w:rFonts w:ascii="Liberation Sans Narrow" w:hAnsi="Liberation Sans Narrow" w:cstheme="minorHAnsi"/>
          <w:color w:val="000000"/>
          <w:sz w:val="24"/>
          <w:szCs w:val="24"/>
        </w:rPr>
        <w:t xml:space="preserve">, </w:t>
      </w:r>
      <w:r w:rsidR="00B61758" w:rsidRPr="00B61758">
        <w:rPr>
          <w:rFonts w:ascii="Liberation Sans Narrow" w:hAnsi="Liberation Sans Narrow" w:cstheme="minorHAnsi"/>
          <w:bCs/>
          <w:color w:val="000000"/>
          <w:sz w:val="24"/>
          <w:szCs w:val="24"/>
        </w:rPr>
        <w:t xml:space="preserve">της Διεύθυνσης Σχεδιασμού Αντιμετώπισης Εκτάκτων Αναγκών της ΓΓΠΠ, της Διεύθυνσης Εκπαίδευσης του ΑΠΣ, της </w:t>
      </w:r>
      <w:r w:rsidR="00B61758">
        <w:rPr>
          <w:rFonts w:ascii="Liberation Sans Narrow" w:hAnsi="Liberation Sans Narrow" w:cstheme="minorHAnsi"/>
          <w:bCs/>
          <w:color w:val="000000"/>
          <w:sz w:val="24"/>
          <w:szCs w:val="24"/>
        </w:rPr>
        <w:t xml:space="preserve">ΕΣΑμεΑ </w:t>
      </w:r>
      <w:r w:rsidR="00B61758" w:rsidRPr="00B61758">
        <w:rPr>
          <w:rFonts w:ascii="Liberation Sans Narrow" w:hAnsi="Liberation Sans Narrow" w:cstheme="minorHAnsi"/>
          <w:bCs/>
          <w:color w:val="000000"/>
          <w:sz w:val="24"/>
          <w:szCs w:val="24"/>
        </w:rPr>
        <w:t>και του</w:t>
      </w:r>
      <w:r w:rsidR="00B61758">
        <w:rPr>
          <w:rFonts w:ascii="Liberation Sans Narrow" w:hAnsi="Liberation Sans Narrow" w:cstheme="minorHAnsi"/>
          <w:bCs/>
          <w:color w:val="000000"/>
          <w:sz w:val="24"/>
          <w:szCs w:val="24"/>
        </w:rPr>
        <w:t xml:space="preserve"> </w:t>
      </w:r>
      <w:proofErr w:type="spellStart"/>
      <w:r w:rsidR="00B61758" w:rsidRPr="00B61758">
        <w:rPr>
          <w:rFonts w:ascii="Liberation Sans Narrow" w:hAnsi="Liberation Sans Narrow" w:cstheme="minorHAnsi"/>
          <w:bCs/>
          <w:color w:val="000000"/>
          <w:sz w:val="24"/>
          <w:szCs w:val="24"/>
        </w:rPr>
        <w:t>ΙΝ-ΕΣΑμεΑ</w:t>
      </w:r>
      <w:proofErr w:type="spellEnd"/>
      <w:r w:rsidR="00B61758" w:rsidRPr="00B61758">
        <w:rPr>
          <w:rFonts w:ascii="Liberation Sans Narrow" w:hAnsi="Liberation Sans Narrow" w:cstheme="minorHAnsi"/>
          <w:bCs/>
          <w:color w:val="000000"/>
          <w:sz w:val="24"/>
          <w:szCs w:val="24"/>
        </w:rPr>
        <w:t xml:space="preserve">, </w:t>
      </w:r>
      <w:r w:rsidRPr="00B61758">
        <w:rPr>
          <w:rFonts w:ascii="Liberation Sans Narrow" w:hAnsi="Liberation Sans Narrow" w:cstheme="minorHAnsi"/>
          <w:color w:val="000000"/>
          <w:sz w:val="24"/>
          <w:szCs w:val="24"/>
        </w:rPr>
        <w:t>παρήχθησαν</w:t>
      </w:r>
      <w:r w:rsidR="0080233F" w:rsidRPr="00B61758">
        <w:rPr>
          <w:rFonts w:ascii="Liberation Sans Narrow" w:hAnsi="Liberation Sans Narrow" w:cstheme="minorHAnsi"/>
          <w:color w:val="000000"/>
          <w:sz w:val="24"/>
          <w:szCs w:val="24"/>
        </w:rPr>
        <w:t xml:space="preserve"> </w:t>
      </w:r>
      <w:proofErr w:type="spellStart"/>
      <w:r w:rsidRPr="00B61758">
        <w:rPr>
          <w:rFonts w:ascii="Liberation Sans Narrow" w:hAnsi="Liberation Sans Narrow" w:cstheme="minorHAnsi"/>
          <w:b/>
          <w:bCs/>
          <w:color w:val="000000"/>
          <w:sz w:val="24"/>
          <w:szCs w:val="24"/>
        </w:rPr>
        <w:t>προσβάσιμα</w:t>
      </w:r>
      <w:proofErr w:type="spellEnd"/>
      <w:r w:rsidRPr="00B61758">
        <w:rPr>
          <w:rFonts w:ascii="Liberation Sans Narrow" w:hAnsi="Liberation Sans Narrow" w:cstheme="minorHAnsi"/>
          <w:b/>
          <w:bCs/>
          <w:color w:val="000000"/>
          <w:sz w:val="24"/>
          <w:szCs w:val="24"/>
        </w:rPr>
        <w:t xml:space="preserve"> </w:t>
      </w:r>
      <w:r w:rsidRPr="00685D39">
        <w:rPr>
          <w:rFonts w:ascii="Liberation Sans Narrow" w:hAnsi="Liberation Sans Narrow" w:cstheme="minorHAnsi"/>
          <w:b/>
          <w:bCs/>
          <w:color w:val="000000"/>
          <w:sz w:val="24"/>
          <w:szCs w:val="24"/>
        </w:rPr>
        <w:t xml:space="preserve">ψηφιακά εργαλεία </w:t>
      </w:r>
      <w:r w:rsidRPr="0051024D">
        <w:rPr>
          <w:rFonts w:ascii="Liberation Sans Narrow" w:hAnsi="Liberation Sans Narrow" w:cs="Calibri-Bold"/>
          <w:sz w:val="24"/>
          <w:szCs w:val="24"/>
        </w:rPr>
        <w:t>σχετικά</w:t>
      </w:r>
      <w:r w:rsidR="0051024D" w:rsidRPr="0051024D">
        <w:rPr>
          <w:rFonts w:ascii="Liberation Sans Narrow" w:eastAsia="Times New Roman" w:hAnsi="Liberation Sans Narrow" w:cs="Times New Roman"/>
          <w:color w:val="0F0F0F"/>
          <w:kern w:val="36"/>
          <w:sz w:val="24"/>
          <w:szCs w:val="24"/>
          <w:lang w:eastAsia="el-GR"/>
        </w:rPr>
        <w:t xml:space="preserve"> τα</w:t>
      </w:r>
      <w:r w:rsidR="0051024D" w:rsidRPr="0051024D">
        <w:rPr>
          <w:rFonts w:ascii="Liberation Sans Narrow" w:eastAsia="Times New Roman" w:hAnsi="Liberation Sans Narrow" w:cs="Times New Roman"/>
          <w:b/>
          <w:bCs/>
          <w:color w:val="0F0F0F"/>
          <w:kern w:val="36"/>
          <w:sz w:val="24"/>
          <w:szCs w:val="24"/>
          <w:lang w:eastAsia="el-GR"/>
        </w:rPr>
        <w:t xml:space="preserve"> </w:t>
      </w:r>
      <w:r w:rsidR="0051024D" w:rsidRPr="0051024D">
        <w:rPr>
          <w:rFonts w:ascii="Liberation Sans Narrow" w:hAnsi="Liberation Sans Narrow" w:cs="Calibri-Bold"/>
          <w:b/>
          <w:bCs/>
          <w:sz w:val="24"/>
          <w:szCs w:val="24"/>
        </w:rPr>
        <w:t>Δικαιώματα Ατόμων Με Αναπηρία σε Καταστάσεις Έκτακτης Ανάγκης.</w:t>
      </w:r>
    </w:p>
    <w:p w14:paraId="28EA24AC" w14:textId="0383C789" w:rsidR="006B6BDC" w:rsidRPr="0051024D" w:rsidRDefault="00B66B2A" w:rsidP="0080233F">
      <w:pPr>
        <w:spacing w:after="240" w:line="288" w:lineRule="auto"/>
        <w:jc w:val="both"/>
        <w:rPr>
          <w:rFonts w:ascii="Liberation Sans Narrow" w:hAnsi="Liberation Sans Narrow" w:cs="Calibri-Bold"/>
          <w:b/>
          <w:bCs/>
          <w:sz w:val="24"/>
          <w:szCs w:val="24"/>
        </w:rPr>
      </w:pPr>
      <w:r w:rsidRPr="00E5445C">
        <w:rPr>
          <w:rFonts w:ascii="Liberation Sans Narrow" w:hAnsi="Liberation Sans Narrow" w:cs="Calibri-Bold"/>
          <w:bCs/>
          <w:sz w:val="24"/>
          <w:szCs w:val="24"/>
        </w:rPr>
        <w:t>Συγκεκριμένα δημιουργήθηκαν:</w:t>
      </w:r>
    </w:p>
    <w:p w14:paraId="25ADD7B2" w14:textId="2BE624F3" w:rsidR="006B6BDC" w:rsidRPr="00A12E5A" w:rsidRDefault="006B6BDC" w:rsidP="006B6BDC">
      <w:pPr>
        <w:spacing w:after="0" w:line="240" w:lineRule="auto"/>
        <w:jc w:val="both"/>
        <w:rPr>
          <w:rFonts w:ascii="Liberation Sans Narrow" w:hAnsi="Liberation Sans Narrow" w:cstheme="minorHAnsi"/>
          <w:b/>
          <w:bCs/>
          <w:color w:val="000000"/>
          <w:sz w:val="24"/>
          <w:szCs w:val="24"/>
        </w:rPr>
      </w:pPr>
      <w:r w:rsidRPr="00E5445C">
        <w:rPr>
          <w:rFonts w:ascii="Liberation Sans Narrow" w:hAnsi="Liberation Sans Narrow" w:cstheme="minorHAnsi"/>
          <w:b/>
          <w:bCs/>
          <w:color w:val="000000"/>
          <w:sz w:val="24"/>
          <w:szCs w:val="24"/>
        </w:rPr>
        <w:t xml:space="preserve">1. </w:t>
      </w:r>
      <w:proofErr w:type="spellStart"/>
      <w:r w:rsidRPr="00E5445C">
        <w:rPr>
          <w:rFonts w:ascii="Liberation Sans Narrow" w:hAnsi="Liberation Sans Narrow" w:cstheme="minorHAnsi"/>
          <w:b/>
          <w:bCs/>
          <w:color w:val="000000"/>
          <w:sz w:val="24"/>
          <w:szCs w:val="24"/>
        </w:rPr>
        <w:t>Προσβάσιμο</w:t>
      </w:r>
      <w:proofErr w:type="spellEnd"/>
      <w:r w:rsidRPr="00E5445C">
        <w:rPr>
          <w:rFonts w:ascii="Liberation Sans Narrow" w:hAnsi="Liberation Sans Narrow" w:cstheme="minorHAnsi"/>
          <w:b/>
          <w:bCs/>
          <w:color w:val="000000"/>
          <w:sz w:val="24"/>
          <w:szCs w:val="24"/>
        </w:rPr>
        <w:t xml:space="preserve"> βίντεο </w:t>
      </w:r>
      <w:r w:rsidR="00685D39" w:rsidRPr="00685D39">
        <w:rPr>
          <w:rFonts w:ascii="Liberation Sans Narrow" w:hAnsi="Liberation Sans Narrow" w:cstheme="minorHAnsi"/>
          <w:b/>
          <w:bCs/>
          <w:color w:val="000000"/>
          <w:sz w:val="24"/>
          <w:szCs w:val="24"/>
        </w:rPr>
        <w:t xml:space="preserve">για την </w:t>
      </w:r>
      <w:r w:rsidR="00685D39" w:rsidRPr="00685D39">
        <w:rPr>
          <w:rFonts w:ascii="Liberation Sans Narrow" w:hAnsi="Liberation Sans Narrow" w:cs="Calibri-Bold"/>
          <w:b/>
          <w:bCs/>
          <w:sz w:val="24"/>
          <w:szCs w:val="24"/>
        </w:rPr>
        <w:t>ευαισθητοποίηση του κοινού</w:t>
      </w:r>
      <w:r w:rsidR="00685D39" w:rsidRPr="0051024D">
        <w:rPr>
          <w:rFonts w:ascii="Liberation Sans Narrow" w:hAnsi="Liberation Sans Narrow" w:cs="Calibri-Bold"/>
          <w:sz w:val="24"/>
          <w:szCs w:val="24"/>
        </w:rPr>
        <w:t xml:space="preserve"> </w:t>
      </w:r>
      <w:r w:rsidR="00A12E5A">
        <w:rPr>
          <w:rFonts w:ascii="Liberation Sans Narrow" w:hAnsi="Liberation Sans Narrow" w:cstheme="minorHAnsi"/>
          <w:b/>
          <w:bCs/>
          <w:color w:val="000000"/>
          <w:sz w:val="24"/>
          <w:szCs w:val="24"/>
        </w:rPr>
        <w:t>ανά κατηγορία αναπηρίας</w:t>
      </w:r>
    </w:p>
    <w:p w14:paraId="5E4ED165" w14:textId="77777777" w:rsidR="006B6BDC" w:rsidRPr="00E5445C" w:rsidRDefault="006B6BDC" w:rsidP="006B6BDC">
      <w:pPr>
        <w:spacing w:after="0" w:line="240" w:lineRule="auto"/>
        <w:jc w:val="both"/>
        <w:rPr>
          <w:rFonts w:ascii="Liberation Sans Narrow" w:hAnsi="Liberation Sans Narrow" w:cstheme="minorHAnsi"/>
          <w:color w:val="000000"/>
          <w:sz w:val="24"/>
          <w:szCs w:val="24"/>
        </w:rPr>
      </w:pPr>
    </w:p>
    <w:p w14:paraId="52330EE2" w14:textId="1C5B5119" w:rsidR="00B66B2A" w:rsidRPr="00F86712" w:rsidRDefault="00F86712" w:rsidP="003A527A">
      <w:pPr>
        <w:spacing w:after="240" w:line="288" w:lineRule="auto"/>
        <w:jc w:val="both"/>
        <w:rPr>
          <w:rFonts w:ascii="Liberation Sans Narrow" w:hAnsi="Liberation Sans Narrow" w:cstheme="minorHAnsi"/>
          <w:color w:val="000000"/>
          <w:sz w:val="24"/>
          <w:szCs w:val="24"/>
        </w:rPr>
      </w:pPr>
      <w:r>
        <w:rPr>
          <w:rFonts w:ascii="Liberation Sans Narrow" w:hAnsi="Liberation Sans Narrow" w:cstheme="minorHAnsi"/>
          <w:color w:val="000000"/>
          <w:sz w:val="24"/>
          <w:szCs w:val="24"/>
        </w:rPr>
        <w:t xml:space="preserve">Δείτε </w:t>
      </w:r>
      <w:r w:rsidR="00B66B2A" w:rsidRPr="00F86712">
        <w:rPr>
          <w:rFonts w:ascii="Liberation Sans Narrow" w:hAnsi="Liberation Sans Narrow" w:cstheme="minorHAnsi"/>
          <w:color w:val="000000"/>
          <w:sz w:val="24"/>
          <w:szCs w:val="24"/>
        </w:rPr>
        <w:t xml:space="preserve">τα </w:t>
      </w:r>
      <w:r w:rsidR="00B66B2A" w:rsidRPr="00F86712">
        <w:rPr>
          <w:rFonts w:ascii="Liberation Sans Narrow" w:hAnsi="Liberation Sans Narrow" w:cstheme="minorHAnsi"/>
          <w:color w:val="000000"/>
          <w:sz w:val="24"/>
          <w:szCs w:val="24"/>
          <w:lang w:val="en-US"/>
        </w:rPr>
        <w:t>link</w:t>
      </w:r>
      <w:r w:rsidR="00B66B2A" w:rsidRPr="00F86712">
        <w:rPr>
          <w:rFonts w:ascii="Liberation Sans Narrow" w:hAnsi="Liberation Sans Narrow" w:cstheme="minorHAnsi"/>
          <w:color w:val="000000"/>
          <w:sz w:val="24"/>
          <w:szCs w:val="24"/>
        </w:rPr>
        <w:t>:</w:t>
      </w:r>
    </w:p>
    <w:p w14:paraId="59187892" w14:textId="33439C62" w:rsidR="00B61758" w:rsidRDefault="00AF3120" w:rsidP="003A527A">
      <w:pPr>
        <w:spacing w:after="240" w:line="288" w:lineRule="auto"/>
        <w:jc w:val="both"/>
        <w:rPr>
          <w:rFonts w:ascii="Liberation Sans Narrow" w:hAnsi="Liberation Sans Narrow" w:cstheme="minorHAnsi"/>
          <w:b/>
          <w:bCs/>
          <w:color w:val="000000"/>
          <w:sz w:val="24"/>
          <w:szCs w:val="24"/>
        </w:rPr>
      </w:pPr>
      <w:hyperlink r:id="rId9" w:history="1">
        <w:r w:rsidRPr="00AF3120">
          <w:rPr>
            <w:rStyle w:val="-"/>
            <w:rFonts w:ascii="Liberation Sans Narrow" w:hAnsi="Liberation Sans Narrow" w:cstheme="minorHAnsi"/>
            <w:b/>
            <w:bCs/>
            <w:sz w:val="24"/>
            <w:szCs w:val="24"/>
          </w:rPr>
          <w:t>https://www.youtube.com/watch?v=6obVUNcn5nw</w:t>
        </w:r>
      </w:hyperlink>
      <w:r>
        <w:rPr>
          <w:rFonts w:ascii="Liberation Sans Narrow" w:hAnsi="Liberation Sans Narrow" w:cstheme="minorHAnsi"/>
          <w:b/>
          <w:bCs/>
          <w:color w:val="000000"/>
          <w:sz w:val="24"/>
          <w:szCs w:val="24"/>
        </w:rPr>
        <w:t xml:space="preserve"> </w:t>
      </w:r>
      <w:r w:rsidR="00B66B2A" w:rsidRPr="00E5445C">
        <w:rPr>
          <w:rFonts w:ascii="Liberation Sans Narrow" w:hAnsi="Liberation Sans Narrow" w:cstheme="minorHAnsi"/>
          <w:color w:val="000000"/>
          <w:sz w:val="24"/>
          <w:szCs w:val="24"/>
        </w:rPr>
        <w:t>(στην ελληνική γλώσσα)</w:t>
      </w:r>
      <w:r>
        <w:rPr>
          <w:rFonts w:ascii="Liberation Sans Narrow" w:hAnsi="Liberation Sans Narrow" w:cstheme="minorHAnsi"/>
          <w:color w:val="000000"/>
          <w:sz w:val="24"/>
          <w:szCs w:val="24"/>
        </w:rPr>
        <w:t xml:space="preserve"> </w:t>
      </w:r>
    </w:p>
    <w:p w14:paraId="64693C26" w14:textId="2324B73D" w:rsidR="0076205C" w:rsidRPr="00B61758" w:rsidRDefault="00AF3120" w:rsidP="003A527A">
      <w:pPr>
        <w:spacing w:after="240" w:line="288" w:lineRule="auto"/>
        <w:jc w:val="both"/>
        <w:rPr>
          <w:rFonts w:ascii="Liberation Sans Narrow" w:hAnsi="Liberation Sans Narrow" w:cstheme="minorHAnsi"/>
          <w:b/>
          <w:bCs/>
          <w:color w:val="000000"/>
          <w:sz w:val="24"/>
          <w:szCs w:val="24"/>
        </w:rPr>
      </w:pPr>
      <w:hyperlink r:id="rId10" w:history="1">
        <w:r w:rsidRPr="00AF3120">
          <w:rPr>
            <w:rStyle w:val="-"/>
            <w:rFonts w:ascii="Liberation Sans Narrow" w:hAnsi="Liberation Sans Narrow" w:cstheme="minorHAnsi"/>
            <w:b/>
            <w:bCs/>
            <w:sz w:val="24"/>
            <w:szCs w:val="24"/>
          </w:rPr>
          <w:t>https://www.youtube.com/watch?v=Rdc7aWHQ-Po</w:t>
        </w:r>
      </w:hyperlink>
      <w:r w:rsidR="00B66B2A" w:rsidRPr="00E5445C">
        <w:rPr>
          <w:rFonts w:ascii="Liberation Sans Narrow" w:hAnsi="Liberation Sans Narrow" w:cstheme="minorHAnsi"/>
          <w:b/>
          <w:bCs/>
          <w:color w:val="000000"/>
          <w:sz w:val="24"/>
          <w:szCs w:val="24"/>
        </w:rPr>
        <w:t xml:space="preserve"> </w:t>
      </w:r>
      <w:r w:rsidR="00B66B2A" w:rsidRPr="00B76747">
        <w:rPr>
          <w:rFonts w:ascii="Liberation Sans Narrow" w:hAnsi="Liberation Sans Narrow" w:cstheme="minorHAnsi"/>
          <w:color w:val="000000"/>
          <w:sz w:val="24"/>
          <w:szCs w:val="24"/>
        </w:rPr>
        <w:t>(στην αγγλική γλώσσα με διεθνή νοήματα)</w:t>
      </w:r>
      <w:r>
        <w:rPr>
          <w:rFonts w:ascii="Liberation Sans Narrow" w:hAnsi="Liberation Sans Narrow" w:cstheme="minorHAnsi"/>
          <w:color w:val="000000"/>
          <w:sz w:val="24"/>
          <w:szCs w:val="24"/>
        </w:rPr>
        <w:t xml:space="preserve"> </w:t>
      </w:r>
    </w:p>
    <w:p w14:paraId="572D3B95" w14:textId="0C158BF2" w:rsidR="00A969F2" w:rsidRPr="00E5445C" w:rsidRDefault="00A969F2" w:rsidP="00A969F2">
      <w:pPr>
        <w:spacing w:after="0" w:line="240" w:lineRule="auto"/>
        <w:jc w:val="both"/>
        <w:rPr>
          <w:rFonts w:ascii="Liberation Sans Narrow" w:hAnsi="Liberation Sans Narrow" w:cstheme="minorHAnsi"/>
          <w:b/>
          <w:bCs/>
          <w:color w:val="000000"/>
          <w:sz w:val="24"/>
          <w:szCs w:val="24"/>
        </w:rPr>
      </w:pPr>
      <w:r w:rsidRPr="00E5445C">
        <w:rPr>
          <w:rFonts w:ascii="Liberation Sans Narrow" w:hAnsi="Liberation Sans Narrow" w:cstheme="minorHAnsi"/>
          <w:b/>
          <w:bCs/>
          <w:color w:val="000000"/>
          <w:sz w:val="24"/>
          <w:szCs w:val="24"/>
        </w:rPr>
        <w:t xml:space="preserve">2. </w:t>
      </w:r>
      <w:proofErr w:type="spellStart"/>
      <w:r w:rsidR="00D73777" w:rsidRPr="00E5445C">
        <w:rPr>
          <w:rFonts w:ascii="Liberation Sans Narrow" w:hAnsi="Liberation Sans Narrow" w:cstheme="minorHAnsi"/>
          <w:b/>
          <w:color w:val="000000"/>
          <w:sz w:val="24"/>
          <w:szCs w:val="24"/>
        </w:rPr>
        <w:t>Προσβάσιμο</w:t>
      </w:r>
      <w:proofErr w:type="spellEnd"/>
      <w:r w:rsidR="00D73777" w:rsidRPr="00E5445C">
        <w:rPr>
          <w:rFonts w:ascii="Liberation Sans Narrow" w:hAnsi="Liberation Sans Narrow" w:cstheme="minorHAnsi"/>
          <w:b/>
          <w:color w:val="000000"/>
          <w:sz w:val="24"/>
          <w:szCs w:val="24"/>
        </w:rPr>
        <w:t xml:space="preserve"> βίντεο για </w:t>
      </w:r>
      <w:r w:rsidR="009E0069">
        <w:rPr>
          <w:rFonts w:ascii="Liberation Sans Narrow" w:hAnsi="Liberation Sans Narrow" w:cstheme="minorHAnsi"/>
          <w:b/>
          <w:color w:val="000000"/>
          <w:sz w:val="24"/>
          <w:szCs w:val="24"/>
        </w:rPr>
        <w:t xml:space="preserve">την </w:t>
      </w:r>
      <w:r w:rsidR="00B245CE">
        <w:rPr>
          <w:rFonts w:ascii="Liberation Sans Narrow" w:hAnsi="Liberation Sans Narrow" w:cstheme="minorHAnsi"/>
          <w:b/>
          <w:color w:val="000000"/>
          <w:sz w:val="24"/>
          <w:szCs w:val="24"/>
        </w:rPr>
        <w:t xml:space="preserve">ενημέρωση των </w:t>
      </w:r>
      <w:r w:rsidR="00D73777" w:rsidRPr="00E5445C">
        <w:rPr>
          <w:rFonts w:ascii="Liberation Sans Narrow" w:hAnsi="Liberation Sans Narrow" w:cstheme="minorHAnsi"/>
          <w:b/>
          <w:color w:val="000000"/>
          <w:sz w:val="24"/>
          <w:szCs w:val="24"/>
        </w:rPr>
        <w:t xml:space="preserve"> Πυροσβεστών σε </w:t>
      </w:r>
      <w:r w:rsidR="00B245CE">
        <w:rPr>
          <w:rFonts w:ascii="Liberation Sans Narrow" w:hAnsi="Liberation Sans Narrow" w:cstheme="minorHAnsi"/>
          <w:b/>
          <w:color w:val="000000"/>
          <w:sz w:val="24"/>
          <w:szCs w:val="24"/>
        </w:rPr>
        <w:t xml:space="preserve">βασικές </w:t>
      </w:r>
      <w:r w:rsidR="00D73777" w:rsidRPr="00E5445C">
        <w:rPr>
          <w:rFonts w:ascii="Liberation Sans Narrow" w:hAnsi="Liberation Sans Narrow" w:cstheme="minorHAnsi"/>
          <w:b/>
          <w:color w:val="000000"/>
          <w:sz w:val="24"/>
          <w:szCs w:val="24"/>
        </w:rPr>
        <w:t>Τεχνικές Διαχείρισης Ατόμων με Αναπηρία ή/και Χρόνιες Παθήσεις σε Έκτακτες Καταστάσεις</w:t>
      </w:r>
    </w:p>
    <w:p w14:paraId="44B2BA48" w14:textId="77777777" w:rsidR="00A969F2" w:rsidRPr="00E5445C" w:rsidRDefault="00A969F2" w:rsidP="00A969F2">
      <w:pPr>
        <w:spacing w:after="0" w:line="240" w:lineRule="auto"/>
        <w:jc w:val="both"/>
        <w:rPr>
          <w:rFonts w:ascii="Liberation Sans Narrow" w:hAnsi="Liberation Sans Narrow" w:cstheme="minorHAnsi"/>
          <w:b/>
          <w:bCs/>
          <w:color w:val="000000"/>
          <w:sz w:val="24"/>
          <w:szCs w:val="24"/>
        </w:rPr>
      </w:pPr>
    </w:p>
    <w:p w14:paraId="7DF0B71F" w14:textId="3D412418" w:rsidR="00AF3120" w:rsidRPr="00AF3120" w:rsidRDefault="00F86712" w:rsidP="00AF3120">
      <w:pPr>
        <w:spacing w:after="240" w:line="288" w:lineRule="auto"/>
        <w:jc w:val="both"/>
        <w:rPr>
          <w:rFonts w:ascii="Liberation Sans Narrow" w:hAnsi="Liberation Sans Narrow" w:cstheme="minorHAnsi"/>
          <w:color w:val="000000"/>
          <w:sz w:val="24"/>
          <w:szCs w:val="24"/>
        </w:rPr>
      </w:pPr>
      <w:r>
        <w:rPr>
          <w:rFonts w:ascii="Liberation Sans Narrow" w:hAnsi="Liberation Sans Narrow" w:cstheme="minorHAnsi"/>
          <w:color w:val="000000"/>
          <w:sz w:val="24"/>
          <w:szCs w:val="24"/>
        </w:rPr>
        <w:t xml:space="preserve">Δείτε </w:t>
      </w:r>
      <w:r w:rsidR="00E11FAA" w:rsidRPr="00F86712">
        <w:rPr>
          <w:rFonts w:ascii="Liberation Sans Narrow" w:hAnsi="Liberation Sans Narrow" w:cstheme="minorHAnsi"/>
          <w:color w:val="000000"/>
          <w:sz w:val="24"/>
          <w:szCs w:val="24"/>
        </w:rPr>
        <w:t xml:space="preserve">το </w:t>
      </w:r>
      <w:r w:rsidR="00E11FAA" w:rsidRPr="00F86712">
        <w:rPr>
          <w:rFonts w:ascii="Liberation Sans Narrow" w:hAnsi="Liberation Sans Narrow" w:cstheme="minorHAnsi"/>
          <w:color w:val="000000"/>
          <w:sz w:val="24"/>
          <w:szCs w:val="24"/>
          <w:lang w:val="en-US"/>
        </w:rPr>
        <w:t>link</w:t>
      </w:r>
      <w:r w:rsidR="00E11FAA" w:rsidRPr="00F86712">
        <w:rPr>
          <w:rFonts w:ascii="Liberation Sans Narrow" w:hAnsi="Liberation Sans Narrow" w:cstheme="minorHAnsi"/>
          <w:color w:val="000000"/>
          <w:sz w:val="24"/>
          <w:szCs w:val="24"/>
        </w:rPr>
        <w:t>:</w:t>
      </w:r>
    </w:p>
    <w:p w14:paraId="2EA7E36E" w14:textId="2B3E4230" w:rsidR="00AF3120" w:rsidRPr="0051024D" w:rsidRDefault="00AF3120" w:rsidP="003A527A">
      <w:pPr>
        <w:suppressAutoHyphens/>
        <w:spacing w:after="0" w:line="240" w:lineRule="auto"/>
        <w:jc w:val="both"/>
        <w:rPr>
          <w:rFonts w:ascii="Liberation Sans Narrow" w:hAnsi="Liberation Sans Narrow" w:cstheme="minorHAnsi"/>
          <w:b/>
          <w:bCs/>
          <w:color w:val="000000"/>
          <w:sz w:val="24"/>
          <w:szCs w:val="24"/>
        </w:rPr>
      </w:pPr>
      <w:hyperlink r:id="rId11" w:history="1">
        <w:r w:rsidRPr="00AF3120">
          <w:rPr>
            <w:rStyle w:val="-"/>
            <w:rFonts w:ascii="Liberation Sans Narrow" w:hAnsi="Liberation Sans Narrow" w:cstheme="minorHAnsi"/>
            <w:b/>
            <w:bCs/>
            <w:sz w:val="24"/>
            <w:szCs w:val="24"/>
          </w:rPr>
          <w:t>https://www.youtube.com/watch?v=wXjnv410rr0</w:t>
        </w:r>
      </w:hyperlink>
    </w:p>
    <w:p w14:paraId="1DCAD28E" w14:textId="77777777" w:rsidR="0027645D" w:rsidRPr="00E5445C" w:rsidRDefault="0027645D" w:rsidP="00455CD3">
      <w:pPr>
        <w:suppressAutoHyphens/>
        <w:spacing w:after="0" w:line="240" w:lineRule="auto"/>
        <w:jc w:val="center"/>
        <w:rPr>
          <w:rFonts w:ascii="Liberation Sans Narrow" w:hAnsi="Liberation Sans Narrow" w:cs="Calibri-Bold"/>
          <w:bCs/>
          <w:sz w:val="24"/>
          <w:szCs w:val="24"/>
        </w:rPr>
      </w:pPr>
    </w:p>
    <w:p w14:paraId="4E066A38" w14:textId="4C02344C" w:rsidR="0027645D" w:rsidRPr="00455CD3" w:rsidRDefault="0027645D" w:rsidP="00455CD3">
      <w:pPr>
        <w:suppressAutoHyphens/>
        <w:spacing w:after="0" w:line="288" w:lineRule="auto"/>
        <w:jc w:val="center"/>
        <w:rPr>
          <w:rFonts w:ascii="Liberation Sans Narrow" w:hAnsi="Liberation Sans Narrow" w:cstheme="minorHAnsi"/>
          <w:b/>
          <w:bCs/>
          <w:color w:val="000000"/>
          <w:sz w:val="24"/>
          <w:szCs w:val="24"/>
        </w:rPr>
      </w:pPr>
      <w:r w:rsidRPr="00455CD3">
        <w:rPr>
          <w:rFonts w:ascii="Liberation Sans Narrow" w:hAnsi="Liberation Sans Narrow"/>
          <w:b/>
          <w:bCs/>
          <w:sz w:val="24"/>
          <w:szCs w:val="24"/>
        </w:rPr>
        <w:t>Ευχαριστούμε θερμά όλους όσ</w:t>
      </w:r>
      <w:r w:rsidR="0051024D" w:rsidRPr="00455CD3">
        <w:rPr>
          <w:rFonts w:ascii="Liberation Sans Narrow" w:hAnsi="Liberation Sans Narrow"/>
          <w:b/>
          <w:bCs/>
          <w:sz w:val="24"/>
          <w:szCs w:val="24"/>
        </w:rPr>
        <w:t xml:space="preserve">ους </w:t>
      </w:r>
      <w:r w:rsidRPr="00455CD3">
        <w:rPr>
          <w:rFonts w:ascii="Liberation Sans Narrow" w:hAnsi="Liberation Sans Narrow"/>
          <w:b/>
          <w:bCs/>
          <w:sz w:val="24"/>
          <w:szCs w:val="24"/>
        </w:rPr>
        <w:t xml:space="preserve">συνέβαλαν με τη γνώση, την εμπειρία και τη συνεργασία τους στην επιτυχία της </w:t>
      </w:r>
      <w:r w:rsidR="00E36142" w:rsidRPr="00455CD3">
        <w:rPr>
          <w:rFonts w:ascii="Liberation Sans Narrow" w:hAnsi="Liberation Sans Narrow"/>
          <w:b/>
          <w:bCs/>
          <w:sz w:val="24"/>
          <w:szCs w:val="24"/>
        </w:rPr>
        <w:t xml:space="preserve">άσκησης </w:t>
      </w:r>
      <w:r w:rsidR="0051024D" w:rsidRPr="00455CD3">
        <w:rPr>
          <w:rFonts w:ascii="Liberation Sans Narrow" w:hAnsi="Liberation Sans Narrow"/>
          <w:b/>
          <w:bCs/>
          <w:sz w:val="24"/>
          <w:szCs w:val="24"/>
        </w:rPr>
        <w:t>αυτής!</w:t>
      </w:r>
    </w:p>
    <w:sectPr w:rsidR="0027645D" w:rsidRPr="00455CD3" w:rsidSect="007F210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2E80C9" w14:textId="77777777" w:rsidR="001C3199" w:rsidRDefault="001C3199" w:rsidP="00160462">
      <w:pPr>
        <w:spacing w:after="0" w:line="240" w:lineRule="auto"/>
      </w:pPr>
      <w:r>
        <w:separator/>
      </w:r>
    </w:p>
  </w:endnote>
  <w:endnote w:type="continuationSeparator" w:id="0">
    <w:p w14:paraId="735812BC" w14:textId="77777777" w:rsidR="001C3199" w:rsidRDefault="001C3199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Segoe UI Light"/>
    <w:panose1 w:val="020B06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BE356382-B409-4FC0-B92E-5FADFF7236DC}"/>
    <w:embedBold r:id="rId2" w:fontKey="{A3B2F70E-A78F-4651-A72F-FE0E733E2A02}"/>
    <w:embedItalic r:id="rId3" w:fontKey="{59D60163-FD3F-48A6-B829-C7661E24D051}"/>
    <w:embedBoldItalic r:id="rId4" w:fontKey="{A3EBB970-B72A-46C1-8DFA-55260687927E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5" w:fontKey="{58ED8A03-9B52-4324-BCE9-08738319CB5C}"/>
  </w:font>
  <w:font w:name="Liberation Sans Narrow">
    <w:altName w:val="Arial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6" w:fontKey="{A4FA484A-8CE7-440D-95FB-D5C86AF75396}"/>
    <w:embedBold r:id="rId7" w:fontKey="{156BF7CC-70B7-48FB-ABF6-9A3C261AE48B}"/>
    <w:embedItalic r:id="rId8" w:fontKey="{7D147EE2-4F33-4486-BDE9-1DDB4D24F17E}"/>
    <w:embedBoldItalic r:id="rId9" w:fontKey="{5CF37E4C-3CB6-4934-AE16-CDBC5101D115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10" w:fontKey="{98E25722-1C5D-4ACF-AE47-15A0E839FE92}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11" w:fontKey="{A878E4C2-B95B-4D55-B1C0-D857470628D1}"/>
  </w:font>
  <w:font w:name="Calibri-Bold">
    <w:altName w:val="Calibri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12" w:fontKey="{ED470890-F362-4FA0-B5E5-0A65750C7BA0}"/>
  </w:font>
  <w:font w:name="FontAwesome">
    <w:charset w:val="00"/>
    <w:family w:val="auto"/>
    <w:pitch w:val="variable"/>
    <w:sig w:usb0="00000003" w:usb1="00000000" w:usb2="00000000" w:usb3="00000000" w:csb0="00000001" w:csb1="00000000"/>
    <w:embedRegular r:id="rId13" w:fontKey="{AEFD92BA-EE87-46EB-AA94-5E4414B1A7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8838D" w14:textId="77777777" w:rsidR="00D97C66" w:rsidRDefault="00D97C66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CD228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37A898A0" wp14:editId="59F3FE2D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75C4B1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A898A0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0F75C4B1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006AEC34" wp14:editId="20F430ED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1621891451" name="Εικόνα 162189145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362C1" w14:textId="5FE226CC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2E2F9213" wp14:editId="0488302D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23543417" name="Εικόνα 7235434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34763E4" wp14:editId="34CFD335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CA44CF5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3E666A2" wp14:editId="58FC082D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2E92D3E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7D29072" wp14:editId="43FC470C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51F77849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03E64D6" wp14:editId="34AF388A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0CEB54C5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118D4F5" wp14:editId="70AE9823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6E1970C9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50F6E73" wp14:editId="6C0D15CE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2CDFF66B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4D0A6C8E" wp14:editId="23F37302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76791985" name="Εικόνα 77679198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4D8FCB06" wp14:editId="206C80F8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839480734" name="Εικόνα 83948073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proofErr w:type="spellStart"/>
      <w:r w:rsidR="005E1F6A" w:rsidRPr="000F720D">
        <w:rPr>
          <w:rFonts w:ascii="Roboto Condensed" w:hAnsi="Roboto Condensed"/>
          <w:color w:val="297889"/>
          <w:lang w:val="el-GR"/>
        </w:rPr>
        <w:t>Λεωφ</w:t>
      </w:r>
      <w:proofErr w:type="spellEnd"/>
      <w:r w:rsidR="005E1F6A" w:rsidRPr="000F720D">
        <w:rPr>
          <w:rFonts w:ascii="Roboto Condensed" w:hAnsi="Roboto Condensed"/>
          <w:color w:val="297889"/>
          <w:lang w:val="el-GR"/>
        </w:rPr>
        <w:t xml:space="preserve">. </w:t>
      </w:r>
      <w:r w:rsidR="005E1F6A" w:rsidRPr="000F720D">
        <w:rPr>
          <w:rFonts w:ascii="Roboto Condensed" w:hAnsi="Roboto Condensed"/>
          <w:color w:val="297889"/>
          <w:lang w:val="el-GR"/>
        </w:rPr>
        <w:t>Ελ. Βενιζέλου 236, 16341 Ηλιούπολη, Αττική</w:t>
      </w:r>
    </w:hyperlink>
  </w:p>
  <w:p w14:paraId="34C06F9D" w14:textId="1F8CB611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5586AA48" w14:textId="0B1DE507" w:rsidR="005E1F6A" w:rsidRPr="00314849" w:rsidRDefault="000A4E4D" w:rsidP="0097026F">
    <w:pPr>
      <w:pStyle w:val="a4"/>
      <w:ind w:left="3828"/>
    </w:pPr>
    <w:r>
      <w:rPr>
        <w:noProof/>
      </w:rPr>
      <w:drawing>
        <wp:anchor distT="0" distB="0" distL="114300" distR="114300" simplePos="0" relativeHeight="251701248" behindDoc="0" locked="0" layoutInCell="1" allowOverlap="1" wp14:anchorId="6991F7E2" wp14:editId="52C3D719">
          <wp:simplePos x="0" y="0"/>
          <wp:positionH relativeFrom="column">
            <wp:posOffset>2784803</wp:posOffset>
          </wp:positionH>
          <wp:positionV relativeFrom="paragraph">
            <wp:posOffset>38735</wp:posOffset>
          </wp:positionV>
          <wp:extent cx="205734" cy="200398"/>
          <wp:effectExtent l="0" t="0" r="4445" b="0"/>
          <wp:wrapNone/>
          <wp:docPr id="1327070609" name="Εικόνα 18" descr="εικονίδιο X social media">
            <a:hlinkClick xmlns:a="http://schemas.openxmlformats.org/drawingml/2006/main" r:id="rId1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2194701" name="Εικόνα 18" descr="εικονίδιο X social media">
                    <a:hlinkClick r:id="rId11"/>
                  </pic:cNvPr>
                  <pic:cNvPicPr>
                    <a:picLocks noChangeAspect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34" cy="200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4849">
      <w:rPr>
        <w:noProof/>
        <w:lang w:val="el-GR"/>
      </w:rPr>
      <mc:AlternateContent>
        <mc:Choice Requires="wps">
          <w:drawing>
            <wp:inline distT="0" distB="0" distL="0" distR="0" wp14:anchorId="7D9C711F" wp14:editId="21FB97D8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66E1CF" w14:textId="77777777" w:rsidR="00314849" w:rsidRPr="006E5DC8" w:rsidRDefault="00314849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3" w:history="1">
                            <w:r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D9C711F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1E66E1CF" w14:textId="77777777" w:rsidR="00314849" w:rsidRPr="006E5DC8" w:rsidRDefault="00314849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4" w:history="1">
                      <w:r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 w:rsidR="00314849">
      <w:t xml:space="preserve"> </w:t>
    </w:r>
    <w:r w:rsidR="00314849">
      <w:rPr>
        <w:noProof/>
        <w:lang w:val="el-GR"/>
      </w:rPr>
      <mc:AlternateContent>
        <mc:Choice Requires="wps">
          <w:drawing>
            <wp:inline distT="0" distB="0" distL="0" distR="0" wp14:anchorId="7E66C40B" wp14:editId="4741DB97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BB4A312" w14:textId="22E2AAC8" w:rsidR="00314849" w:rsidRPr="006E5DC8" w:rsidRDefault="00314849" w:rsidP="008C04F1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E66C40B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2BB4A312" w14:textId="22E2AAC8" w:rsidR="00314849" w:rsidRPr="006E5DC8" w:rsidRDefault="00314849" w:rsidP="008C04F1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</w:p>
                </w:txbxContent>
              </v:textbox>
              <w10:anchorlock/>
            </v:oval>
          </w:pict>
        </mc:Fallback>
      </mc:AlternateContent>
    </w:r>
    <w:r w:rsidR="00314849">
      <w:t xml:space="preserve"> </w:t>
    </w:r>
    <w:r w:rsidR="00314849">
      <w:rPr>
        <w:noProof/>
        <w:lang w:val="el-GR"/>
      </w:rPr>
      <mc:AlternateContent>
        <mc:Choice Requires="wps">
          <w:drawing>
            <wp:inline distT="0" distB="0" distL="0" distR="0" wp14:anchorId="72274E09" wp14:editId="68E99DB6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055C55" w14:textId="77777777" w:rsidR="00314849" w:rsidRPr="006E5DC8" w:rsidRDefault="00314849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2274E09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05055C55" w14:textId="77777777" w:rsidR="00314849" w:rsidRPr="006E5DC8" w:rsidRDefault="00314849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 w:rsidR="00314849">
      <w:t xml:space="preserve"> </w:t>
    </w:r>
    <w:r w:rsidR="00314849">
      <w:rPr>
        <w:noProof/>
        <w:lang w:val="el-GR"/>
      </w:rPr>
      <mc:AlternateContent>
        <mc:Choice Requires="wps">
          <w:drawing>
            <wp:inline distT="0" distB="0" distL="0" distR="0" wp14:anchorId="6554456D" wp14:editId="5A4AC67D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56111FD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554456D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456111FD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4B237D" w14:textId="77777777" w:rsidR="001C3199" w:rsidRDefault="001C3199" w:rsidP="00160462">
      <w:pPr>
        <w:spacing w:after="0" w:line="240" w:lineRule="auto"/>
      </w:pPr>
      <w:r>
        <w:separator/>
      </w:r>
    </w:p>
  </w:footnote>
  <w:footnote w:type="continuationSeparator" w:id="0">
    <w:p w14:paraId="6BD250E1" w14:textId="77777777" w:rsidR="001C3199" w:rsidRDefault="001C3199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4600D" w14:textId="77777777" w:rsidR="00D97C66" w:rsidRDefault="00D97C6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604D9" w14:textId="77777777" w:rsidR="00160462" w:rsidRPr="004B1714" w:rsidRDefault="0097026F">
    <w:pPr>
      <w:pStyle w:val="a3"/>
      <w:rPr>
        <w:lang w:val="el-GR"/>
      </w:rPr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59CDA505" wp14:editId="41409957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1885995873" name="Εικόνα 188599587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6647875A" wp14:editId="61208559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1677950556" name="Εικόνα 167795055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5A777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5305CA1E" wp14:editId="2027B3F5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2136523089" name="Εικόνα 213652308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A8549E"/>
    <w:multiLevelType w:val="hybridMultilevel"/>
    <w:tmpl w:val="160C3B1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9522E"/>
    <w:multiLevelType w:val="hybridMultilevel"/>
    <w:tmpl w:val="4358FD5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18398A"/>
    <w:multiLevelType w:val="multilevel"/>
    <w:tmpl w:val="491AD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9BF4C05"/>
    <w:multiLevelType w:val="hybridMultilevel"/>
    <w:tmpl w:val="5FB29C7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794BED"/>
    <w:multiLevelType w:val="hybridMultilevel"/>
    <w:tmpl w:val="F1BC4FC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7"/>
  </w:num>
  <w:num w:numId="2" w16cid:durableId="1102800844">
    <w:abstractNumId w:val="0"/>
  </w:num>
  <w:num w:numId="3" w16cid:durableId="1851748815">
    <w:abstractNumId w:val="3"/>
  </w:num>
  <w:num w:numId="4" w16cid:durableId="69160760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4965336">
    <w:abstractNumId w:val="1"/>
  </w:num>
  <w:num w:numId="6" w16cid:durableId="1329168193">
    <w:abstractNumId w:val="1"/>
  </w:num>
  <w:num w:numId="7" w16cid:durableId="268702766">
    <w:abstractNumId w:val="5"/>
  </w:num>
  <w:num w:numId="8" w16cid:durableId="1671172570">
    <w:abstractNumId w:val="6"/>
  </w:num>
  <w:num w:numId="9" w16cid:durableId="1997763782">
    <w:abstractNumId w:val="2"/>
  </w:num>
  <w:num w:numId="10" w16cid:durableId="4160986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020"/>
    <w:rsid w:val="00001003"/>
    <w:rsid w:val="00021295"/>
    <w:rsid w:val="00021CEC"/>
    <w:rsid w:val="000220B0"/>
    <w:rsid w:val="00026FA2"/>
    <w:rsid w:val="00032357"/>
    <w:rsid w:val="00043DF7"/>
    <w:rsid w:val="00044C22"/>
    <w:rsid w:val="00067382"/>
    <w:rsid w:val="000725A7"/>
    <w:rsid w:val="00074BFB"/>
    <w:rsid w:val="00083714"/>
    <w:rsid w:val="000852D5"/>
    <w:rsid w:val="00092CF8"/>
    <w:rsid w:val="00092F11"/>
    <w:rsid w:val="00095321"/>
    <w:rsid w:val="000A4E4D"/>
    <w:rsid w:val="000B6611"/>
    <w:rsid w:val="000C4175"/>
    <w:rsid w:val="000C6633"/>
    <w:rsid w:val="000C6D65"/>
    <w:rsid w:val="000C7591"/>
    <w:rsid w:val="000E54C2"/>
    <w:rsid w:val="000E5D3E"/>
    <w:rsid w:val="000F720D"/>
    <w:rsid w:val="000F750C"/>
    <w:rsid w:val="00107A64"/>
    <w:rsid w:val="00113F81"/>
    <w:rsid w:val="00122691"/>
    <w:rsid w:val="00127D63"/>
    <w:rsid w:val="0013474F"/>
    <w:rsid w:val="0014661D"/>
    <w:rsid w:val="0015035B"/>
    <w:rsid w:val="001567EF"/>
    <w:rsid w:val="00160462"/>
    <w:rsid w:val="00161FAB"/>
    <w:rsid w:val="0016416C"/>
    <w:rsid w:val="00175C02"/>
    <w:rsid w:val="00190032"/>
    <w:rsid w:val="001926BC"/>
    <w:rsid w:val="001B23B7"/>
    <w:rsid w:val="001C0DE8"/>
    <w:rsid w:val="001C3199"/>
    <w:rsid w:val="001C47A3"/>
    <w:rsid w:val="001E229E"/>
    <w:rsid w:val="001F3DDC"/>
    <w:rsid w:val="00202233"/>
    <w:rsid w:val="002064D3"/>
    <w:rsid w:val="00211110"/>
    <w:rsid w:val="00216E57"/>
    <w:rsid w:val="00220738"/>
    <w:rsid w:val="00220C93"/>
    <w:rsid w:val="00225CD0"/>
    <w:rsid w:val="0024060A"/>
    <w:rsid w:val="00240A81"/>
    <w:rsid w:val="00240F9C"/>
    <w:rsid w:val="00253C1A"/>
    <w:rsid w:val="002604E0"/>
    <w:rsid w:val="00262F1A"/>
    <w:rsid w:val="0027645D"/>
    <w:rsid w:val="00281D4D"/>
    <w:rsid w:val="00282EB8"/>
    <w:rsid w:val="0028649E"/>
    <w:rsid w:val="00291AE3"/>
    <w:rsid w:val="002A23EC"/>
    <w:rsid w:val="002A43D8"/>
    <w:rsid w:val="002B27F3"/>
    <w:rsid w:val="002B4451"/>
    <w:rsid w:val="002C4EB5"/>
    <w:rsid w:val="002D0E8E"/>
    <w:rsid w:val="002D7B5A"/>
    <w:rsid w:val="002F2FD0"/>
    <w:rsid w:val="002F64D3"/>
    <w:rsid w:val="00300F4D"/>
    <w:rsid w:val="0030469A"/>
    <w:rsid w:val="00314849"/>
    <w:rsid w:val="00315AF6"/>
    <w:rsid w:val="00320494"/>
    <w:rsid w:val="003301C2"/>
    <w:rsid w:val="003335C1"/>
    <w:rsid w:val="00334236"/>
    <w:rsid w:val="003372BB"/>
    <w:rsid w:val="0034301B"/>
    <w:rsid w:val="00353FD6"/>
    <w:rsid w:val="00354A54"/>
    <w:rsid w:val="0036566B"/>
    <w:rsid w:val="00372596"/>
    <w:rsid w:val="00373946"/>
    <w:rsid w:val="003772DD"/>
    <w:rsid w:val="003846B9"/>
    <w:rsid w:val="00396B70"/>
    <w:rsid w:val="003A527A"/>
    <w:rsid w:val="003B0B1C"/>
    <w:rsid w:val="003E195A"/>
    <w:rsid w:val="003E24FE"/>
    <w:rsid w:val="003E27D0"/>
    <w:rsid w:val="003F2443"/>
    <w:rsid w:val="004170D9"/>
    <w:rsid w:val="004229B6"/>
    <w:rsid w:val="0042472E"/>
    <w:rsid w:val="00430436"/>
    <w:rsid w:val="00431FD8"/>
    <w:rsid w:val="004334E8"/>
    <w:rsid w:val="00444040"/>
    <w:rsid w:val="0044432E"/>
    <w:rsid w:val="00445D1B"/>
    <w:rsid w:val="00447CF0"/>
    <w:rsid w:val="00455CD3"/>
    <w:rsid w:val="00467536"/>
    <w:rsid w:val="00476796"/>
    <w:rsid w:val="004B1714"/>
    <w:rsid w:val="004B4CFB"/>
    <w:rsid w:val="004B50FC"/>
    <w:rsid w:val="004C1035"/>
    <w:rsid w:val="004C130E"/>
    <w:rsid w:val="004C2207"/>
    <w:rsid w:val="004C286B"/>
    <w:rsid w:val="004C6B4E"/>
    <w:rsid w:val="004D4935"/>
    <w:rsid w:val="004D5592"/>
    <w:rsid w:val="004E14F2"/>
    <w:rsid w:val="004E61C6"/>
    <w:rsid w:val="004F0DCB"/>
    <w:rsid w:val="004F0F15"/>
    <w:rsid w:val="004F2B52"/>
    <w:rsid w:val="004F6219"/>
    <w:rsid w:val="005022AC"/>
    <w:rsid w:val="00503E7B"/>
    <w:rsid w:val="0051024D"/>
    <w:rsid w:val="0051558E"/>
    <w:rsid w:val="00517C28"/>
    <w:rsid w:val="00531B7B"/>
    <w:rsid w:val="00535C44"/>
    <w:rsid w:val="005405DE"/>
    <w:rsid w:val="005454EC"/>
    <w:rsid w:val="00550D0A"/>
    <w:rsid w:val="0055460D"/>
    <w:rsid w:val="00561223"/>
    <w:rsid w:val="00564EF9"/>
    <w:rsid w:val="00573E07"/>
    <w:rsid w:val="00580788"/>
    <w:rsid w:val="00583951"/>
    <w:rsid w:val="00592D54"/>
    <w:rsid w:val="005A7607"/>
    <w:rsid w:val="005B5DF1"/>
    <w:rsid w:val="005C3282"/>
    <w:rsid w:val="005D11A7"/>
    <w:rsid w:val="005E1F6A"/>
    <w:rsid w:val="005E6EA3"/>
    <w:rsid w:val="005F2E23"/>
    <w:rsid w:val="005F3FB8"/>
    <w:rsid w:val="00602B73"/>
    <w:rsid w:val="006145E0"/>
    <w:rsid w:val="00631F5D"/>
    <w:rsid w:val="006404BF"/>
    <w:rsid w:val="00642990"/>
    <w:rsid w:val="00647043"/>
    <w:rsid w:val="006565B2"/>
    <w:rsid w:val="0065675F"/>
    <w:rsid w:val="00660356"/>
    <w:rsid w:val="006765B8"/>
    <w:rsid w:val="00685D39"/>
    <w:rsid w:val="0069242D"/>
    <w:rsid w:val="006A163E"/>
    <w:rsid w:val="006B444D"/>
    <w:rsid w:val="006B6BDC"/>
    <w:rsid w:val="006C7346"/>
    <w:rsid w:val="006E4118"/>
    <w:rsid w:val="006E5DC8"/>
    <w:rsid w:val="006F54FB"/>
    <w:rsid w:val="00706F81"/>
    <w:rsid w:val="00713C0E"/>
    <w:rsid w:val="007155AC"/>
    <w:rsid w:val="007225BD"/>
    <w:rsid w:val="00730BF9"/>
    <w:rsid w:val="00731168"/>
    <w:rsid w:val="00731E9B"/>
    <w:rsid w:val="0073307D"/>
    <w:rsid w:val="00750162"/>
    <w:rsid w:val="00761E97"/>
    <w:rsid w:val="0076205C"/>
    <w:rsid w:val="00762DBB"/>
    <w:rsid w:val="0076632A"/>
    <w:rsid w:val="0077336E"/>
    <w:rsid w:val="00774BCE"/>
    <w:rsid w:val="007802F7"/>
    <w:rsid w:val="00783202"/>
    <w:rsid w:val="00787CC2"/>
    <w:rsid w:val="007949BA"/>
    <w:rsid w:val="007962C6"/>
    <w:rsid w:val="007B4A16"/>
    <w:rsid w:val="007C0467"/>
    <w:rsid w:val="007C1C55"/>
    <w:rsid w:val="007C6BBD"/>
    <w:rsid w:val="007D342A"/>
    <w:rsid w:val="007D7AC2"/>
    <w:rsid w:val="007E1ED6"/>
    <w:rsid w:val="007F210E"/>
    <w:rsid w:val="0080233F"/>
    <w:rsid w:val="00807DEA"/>
    <w:rsid w:val="00815F8B"/>
    <w:rsid w:val="0084396A"/>
    <w:rsid w:val="008508B6"/>
    <w:rsid w:val="0085774D"/>
    <w:rsid w:val="008661A4"/>
    <w:rsid w:val="008701B3"/>
    <w:rsid w:val="00876801"/>
    <w:rsid w:val="00884405"/>
    <w:rsid w:val="00890076"/>
    <w:rsid w:val="00890BA8"/>
    <w:rsid w:val="008919F1"/>
    <w:rsid w:val="008978D5"/>
    <w:rsid w:val="008A49F3"/>
    <w:rsid w:val="008C04F1"/>
    <w:rsid w:val="008C46F9"/>
    <w:rsid w:val="008C7EE6"/>
    <w:rsid w:val="008E03AF"/>
    <w:rsid w:val="008E5CD4"/>
    <w:rsid w:val="00903894"/>
    <w:rsid w:val="00904C3A"/>
    <w:rsid w:val="009305B4"/>
    <w:rsid w:val="00943265"/>
    <w:rsid w:val="00954293"/>
    <w:rsid w:val="0097026F"/>
    <w:rsid w:val="0097379A"/>
    <w:rsid w:val="009848BF"/>
    <w:rsid w:val="00986FE9"/>
    <w:rsid w:val="00992593"/>
    <w:rsid w:val="009932A5"/>
    <w:rsid w:val="009A307F"/>
    <w:rsid w:val="009A55F2"/>
    <w:rsid w:val="009A5A9E"/>
    <w:rsid w:val="009A75A5"/>
    <w:rsid w:val="009B1006"/>
    <w:rsid w:val="009B3ED0"/>
    <w:rsid w:val="009B6919"/>
    <w:rsid w:val="009C1C0E"/>
    <w:rsid w:val="009C2FAA"/>
    <w:rsid w:val="009C48B4"/>
    <w:rsid w:val="009D4B36"/>
    <w:rsid w:val="009E0069"/>
    <w:rsid w:val="009E36F5"/>
    <w:rsid w:val="009F2F27"/>
    <w:rsid w:val="009F77F1"/>
    <w:rsid w:val="00A02BD2"/>
    <w:rsid w:val="00A12E5A"/>
    <w:rsid w:val="00A3656F"/>
    <w:rsid w:val="00A47F76"/>
    <w:rsid w:val="00A52F3B"/>
    <w:rsid w:val="00A63268"/>
    <w:rsid w:val="00A63D7D"/>
    <w:rsid w:val="00A71B43"/>
    <w:rsid w:val="00A73AAB"/>
    <w:rsid w:val="00A92877"/>
    <w:rsid w:val="00A969F2"/>
    <w:rsid w:val="00AB0A91"/>
    <w:rsid w:val="00AB3516"/>
    <w:rsid w:val="00AB5355"/>
    <w:rsid w:val="00AB5D9A"/>
    <w:rsid w:val="00AC00AF"/>
    <w:rsid w:val="00AC1BFE"/>
    <w:rsid w:val="00AD0E89"/>
    <w:rsid w:val="00AD4908"/>
    <w:rsid w:val="00AD5B27"/>
    <w:rsid w:val="00AD6864"/>
    <w:rsid w:val="00AF3120"/>
    <w:rsid w:val="00AF4920"/>
    <w:rsid w:val="00AF5B5A"/>
    <w:rsid w:val="00B01901"/>
    <w:rsid w:val="00B139E1"/>
    <w:rsid w:val="00B245CE"/>
    <w:rsid w:val="00B27789"/>
    <w:rsid w:val="00B36C22"/>
    <w:rsid w:val="00B374B2"/>
    <w:rsid w:val="00B408AE"/>
    <w:rsid w:val="00B45C1C"/>
    <w:rsid w:val="00B55FAB"/>
    <w:rsid w:val="00B61758"/>
    <w:rsid w:val="00B636AB"/>
    <w:rsid w:val="00B64D50"/>
    <w:rsid w:val="00B66B2A"/>
    <w:rsid w:val="00B72C5B"/>
    <w:rsid w:val="00B75CC0"/>
    <w:rsid w:val="00B76747"/>
    <w:rsid w:val="00B773F4"/>
    <w:rsid w:val="00BA5EBA"/>
    <w:rsid w:val="00BA64F4"/>
    <w:rsid w:val="00BB51DA"/>
    <w:rsid w:val="00BB707D"/>
    <w:rsid w:val="00BB7EA9"/>
    <w:rsid w:val="00BC6B76"/>
    <w:rsid w:val="00BD1348"/>
    <w:rsid w:val="00BD1FEA"/>
    <w:rsid w:val="00BD47DE"/>
    <w:rsid w:val="00BE0020"/>
    <w:rsid w:val="00BF7DA9"/>
    <w:rsid w:val="00C1041A"/>
    <w:rsid w:val="00C107A9"/>
    <w:rsid w:val="00C118BA"/>
    <w:rsid w:val="00C17396"/>
    <w:rsid w:val="00C27497"/>
    <w:rsid w:val="00C35E68"/>
    <w:rsid w:val="00C47218"/>
    <w:rsid w:val="00C51BB0"/>
    <w:rsid w:val="00C53A96"/>
    <w:rsid w:val="00C65D1D"/>
    <w:rsid w:val="00C72749"/>
    <w:rsid w:val="00C75841"/>
    <w:rsid w:val="00C8224C"/>
    <w:rsid w:val="00C8638C"/>
    <w:rsid w:val="00C87079"/>
    <w:rsid w:val="00C96111"/>
    <w:rsid w:val="00CA06F5"/>
    <w:rsid w:val="00CA3430"/>
    <w:rsid w:val="00CB0515"/>
    <w:rsid w:val="00CB1AB2"/>
    <w:rsid w:val="00CB4CFC"/>
    <w:rsid w:val="00CC29A1"/>
    <w:rsid w:val="00CD7E89"/>
    <w:rsid w:val="00CE29EB"/>
    <w:rsid w:val="00CE2C01"/>
    <w:rsid w:val="00CE3D5E"/>
    <w:rsid w:val="00D05684"/>
    <w:rsid w:val="00D10552"/>
    <w:rsid w:val="00D24F56"/>
    <w:rsid w:val="00D34DFE"/>
    <w:rsid w:val="00D365D9"/>
    <w:rsid w:val="00D378C4"/>
    <w:rsid w:val="00D40B02"/>
    <w:rsid w:val="00D57507"/>
    <w:rsid w:val="00D60B92"/>
    <w:rsid w:val="00D67C52"/>
    <w:rsid w:val="00D72292"/>
    <w:rsid w:val="00D73777"/>
    <w:rsid w:val="00D7536A"/>
    <w:rsid w:val="00D76ACE"/>
    <w:rsid w:val="00D80343"/>
    <w:rsid w:val="00D858C1"/>
    <w:rsid w:val="00D94787"/>
    <w:rsid w:val="00D9688F"/>
    <w:rsid w:val="00D97C66"/>
    <w:rsid w:val="00DA525B"/>
    <w:rsid w:val="00DB14D4"/>
    <w:rsid w:val="00DD702D"/>
    <w:rsid w:val="00DE7535"/>
    <w:rsid w:val="00DF2B22"/>
    <w:rsid w:val="00E11FAA"/>
    <w:rsid w:val="00E12129"/>
    <w:rsid w:val="00E24791"/>
    <w:rsid w:val="00E25409"/>
    <w:rsid w:val="00E33DD5"/>
    <w:rsid w:val="00E36142"/>
    <w:rsid w:val="00E52C85"/>
    <w:rsid w:val="00E5445C"/>
    <w:rsid w:val="00E550AC"/>
    <w:rsid w:val="00E63D98"/>
    <w:rsid w:val="00E665F8"/>
    <w:rsid w:val="00E92D72"/>
    <w:rsid w:val="00EA4738"/>
    <w:rsid w:val="00EB046A"/>
    <w:rsid w:val="00EB06D0"/>
    <w:rsid w:val="00EB7762"/>
    <w:rsid w:val="00EC4ABC"/>
    <w:rsid w:val="00ED5F97"/>
    <w:rsid w:val="00EE236A"/>
    <w:rsid w:val="00EE27B9"/>
    <w:rsid w:val="00EE6385"/>
    <w:rsid w:val="00EF3069"/>
    <w:rsid w:val="00EF5D7D"/>
    <w:rsid w:val="00F14876"/>
    <w:rsid w:val="00F207F7"/>
    <w:rsid w:val="00F2346D"/>
    <w:rsid w:val="00F322E6"/>
    <w:rsid w:val="00F36C82"/>
    <w:rsid w:val="00F41CE5"/>
    <w:rsid w:val="00F61C2A"/>
    <w:rsid w:val="00F71638"/>
    <w:rsid w:val="00F71A68"/>
    <w:rsid w:val="00F77EB4"/>
    <w:rsid w:val="00F85931"/>
    <w:rsid w:val="00F86712"/>
    <w:rsid w:val="00F93DF1"/>
    <w:rsid w:val="00FA237B"/>
    <w:rsid w:val="00FD6696"/>
    <w:rsid w:val="00FE067D"/>
    <w:rsid w:val="00FE778C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159495"/>
  <w15:chartTrackingRefBased/>
  <w15:docId w15:val="{E7A728EE-DD14-4787-A219-2960A2099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0020"/>
    <w:rPr>
      <w:lang w:val="el-GR"/>
    </w:rPr>
  </w:style>
  <w:style w:type="paragraph" w:styleId="1">
    <w:name w:val="heading 1"/>
    <w:basedOn w:val="a"/>
    <w:next w:val="a"/>
    <w:link w:val="1Char"/>
    <w:uiPriority w:val="9"/>
    <w:qFormat/>
    <w:rsid w:val="005102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  <w:rPr>
      <w:lang w:val="en-US"/>
    </w:r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  <w:style w:type="paragraph" w:styleId="a9">
    <w:name w:val="No Spacing"/>
    <w:uiPriority w:val="1"/>
    <w:qFormat/>
    <w:rsid w:val="00211110"/>
    <w:pPr>
      <w:spacing w:after="0" w:line="240" w:lineRule="auto"/>
    </w:pPr>
    <w:rPr>
      <w:lang w:val="el-GR"/>
    </w:rPr>
  </w:style>
  <w:style w:type="paragraph" w:styleId="Web">
    <w:name w:val="Normal (Web)"/>
    <w:basedOn w:val="a"/>
    <w:uiPriority w:val="99"/>
    <w:semiHidden/>
    <w:unhideWhenUsed/>
    <w:rsid w:val="001E229E"/>
    <w:rPr>
      <w:rFonts w:ascii="Times New Roman" w:hAnsi="Times New Roman" w:cs="Times New Roman"/>
      <w:sz w:val="24"/>
      <w:szCs w:val="24"/>
    </w:rPr>
  </w:style>
  <w:style w:type="paragraph" w:styleId="aa">
    <w:name w:val="Revision"/>
    <w:hidden/>
    <w:uiPriority w:val="99"/>
    <w:semiHidden/>
    <w:rsid w:val="00431FD8"/>
    <w:pPr>
      <w:spacing w:after="0" w:line="240" w:lineRule="auto"/>
    </w:pPr>
    <w:rPr>
      <w:lang w:val="el-GR"/>
    </w:rPr>
  </w:style>
  <w:style w:type="character" w:styleId="ab">
    <w:name w:val="annotation reference"/>
    <w:basedOn w:val="a0"/>
    <w:uiPriority w:val="99"/>
    <w:semiHidden/>
    <w:unhideWhenUsed/>
    <w:rsid w:val="00580788"/>
    <w:rPr>
      <w:sz w:val="16"/>
      <w:szCs w:val="16"/>
    </w:rPr>
  </w:style>
  <w:style w:type="paragraph" w:styleId="ac">
    <w:name w:val="annotation text"/>
    <w:basedOn w:val="a"/>
    <w:link w:val="Char2"/>
    <w:uiPriority w:val="99"/>
    <w:unhideWhenUsed/>
    <w:rsid w:val="00580788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c"/>
    <w:uiPriority w:val="99"/>
    <w:rsid w:val="00580788"/>
    <w:rPr>
      <w:sz w:val="20"/>
      <w:szCs w:val="20"/>
      <w:lang w:val="el-GR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580788"/>
    <w:rPr>
      <w:b/>
      <w:bCs/>
    </w:rPr>
  </w:style>
  <w:style w:type="character" w:customStyle="1" w:styleId="Char3">
    <w:name w:val="Θέμα σχολίου Char"/>
    <w:basedOn w:val="Char2"/>
    <w:link w:val="ad"/>
    <w:uiPriority w:val="99"/>
    <w:semiHidden/>
    <w:rsid w:val="00580788"/>
    <w:rPr>
      <w:b/>
      <w:bCs/>
      <w:sz w:val="20"/>
      <w:szCs w:val="20"/>
      <w:lang w:val="el-GR"/>
    </w:rPr>
  </w:style>
  <w:style w:type="character" w:styleId="-0">
    <w:name w:val="FollowedHyperlink"/>
    <w:basedOn w:val="a0"/>
    <w:uiPriority w:val="99"/>
    <w:semiHidden/>
    <w:unhideWhenUsed/>
    <w:rsid w:val="00D76ACE"/>
    <w:rPr>
      <w:color w:val="954F72" w:themeColor="followedHyperlink"/>
      <w:u w:val="single"/>
    </w:rPr>
  </w:style>
  <w:style w:type="character" w:styleId="ae">
    <w:name w:val="Strong"/>
    <w:basedOn w:val="a0"/>
    <w:uiPriority w:val="22"/>
    <w:qFormat/>
    <w:rsid w:val="00BD1348"/>
    <w:rPr>
      <w:b/>
      <w:bCs/>
    </w:rPr>
  </w:style>
  <w:style w:type="character" w:customStyle="1" w:styleId="1Char">
    <w:name w:val="Επικεφαλίδα 1 Char"/>
    <w:basedOn w:val="a0"/>
    <w:link w:val="1"/>
    <w:uiPriority w:val="9"/>
    <w:rsid w:val="0051024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6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wXjnv410rr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youtube.com/watch?v=Rdc7aWHQ-Po%2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6obVUNcn5nw%20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www.facebook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image" Target="media/image6.png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5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x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www.facebook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NCDP\&#921;&#925;.&#917;.&#931;.&#913;.&#956;&#949;&#913;\&#917;&#928;&#921;&#931;&#932;&#927;&#923;&#927;&#935;&#913;&#929;&#932;&#913;\&#964;&#949;&#955;&#953;&#954;&#940;%20templates\&#917;&#960;&#953;&#963;&#964;&#959;&#955;&#972;&#967;&#945;&#961;&#964;&#945;%20&#921;&#925;-&#917;&#931;&#913;&#956;&#949;&#913;\Epistoloxarto_Empty-template_epistoles%20megalis%20ektasis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50CC1-E87C-4C4C-AAED-684707BA8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Epistoloxarto_Empty-template_epistoles megalis ektasis-2022-09-03.dotx</Template>
  <TotalTime>29</TotalTime>
  <Pages>2</Pages>
  <Words>501</Words>
  <Characters>2711</Characters>
  <Application>Microsoft Office Word</Application>
  <DocSecurity>0</DocSecurity>
  <Lines>22</Lines>
  <Paragraphs>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Επιστολή</vt:lpstr>
      <vt:lpstr>Επιστολή</vt:lpstr>
    </vt:vector>
  </TitlesOfParts>
  <Company/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Evelina Kallimani</dc:creator>
  <cp:keywords/>
  <dc:description/>
  <cp:lastModifiedBy>officeuser</cp:lastModifiedBy>
  <cp:revision>4</cp:revision>
  <cp:lastPrinted>2020-11-03T11:44:00Z</cp:lastPrinted>
  <dcterms:created xsi:type="dcterms:W3CDTF">2025-11-12T06:38:00Z</dcterms:created>
  <dcterms:modified xsi:type="dcterms:W3CDTF">2025-11-12T08:06:00Z</dcterms:modified>
</cp:coreProperties>
</file>